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/>
        <w:pict>
          <v:group style="position:absolute;margin-left:28.625pt;margin-top:28.625pt;width:555.749955pt;height:735.749984pt;mso-position-horizontal-relative:page;mso-position-vertical-relative:page;z-index:-658" coordorigin="573,573" coordsize="11115,14715">
            <v:group style="position:absolute;left:580;top:580;width:11100;height:14700" coordorigin="580,580" coordsize="11100,14700">
              <v:shape style="position:absolute;left:580;top:580;width:11100;height:14700" coordorigin="580,580" coordsize="11100,14700" path="m580,580l11680,580,11680,15280,580,15280,580,580e" filled="t" fillcolor="#FFFFFF" stroked="f">
                <v:path arrowok="t"/>
                <v:fill/>
              </v:shape>
            </v:group>
            <v:group style="position:absolute;left:1645;top:5260;width:75;height:75" coordorigin="1645,5260" coordsize="75,75">
              <v:shape style="position:absolute;left:1645;top:5260;width:75;height:75" coordorigin="1645,5260" coordsize="75,75" path="m1687,5335l1678,5335,1673,5334,1645,5302,1645,5293,1678,5260,1687,5260,1720,5293,1720,5302,1687,5335e" filled="t" fillcolor="#000000" stroked="f">
                <v:path arrowok="t"/>
                <v:fill/>
              </v:shape>
            </v:group>
            <v:group style="position:absolute;left:1645;top:5620;width:75;height:75" coordorigin="1645,5620" coordsize="75,75">
              <v:shape style="position:absolute;left:1645;top:5620;width:75;height:75" coordorigin="1645,5620" coordsize="75,75" path="m1687,5695l1678,5695,1673,5694,1645,5662,1645,5653,1678,5620,1687,5620,1720,5653,1720,5662,1687,5695e" filled="t" fillcolor="#000000" stroked="f">
                <v:path arrowok="t"/>
                <v:fill/>
              </v:shape>
            </v:group>
            <v:group style="position:absolute;left:1645;top:5980;width:75;height:75" coordorigin="1645,5980" coordsize="75,75">
              <v:shape style="position:absolute;left:1645;top:5980;width:75;height:75" coordorigin="1645,5980" coordsize="75,75" path="m1687,6055l1678,6055,1673,6054,1645,6022,1645,6013,1678,5980,1687,5980,1720,6013,1720,6022,1687,6055e" filled="t" fillcolor="#000000" stroked="f">
                <v:path arrowok="t"/>
                <v:fill/>
              </v:shape>
            </v:group>
            <v:group style="position:absolute;left:1645;top:6340;width:75;height:75" coordorigin="1645,6340" coordsize="75,75">
              <v:shape style="position:absolute;left:1645;top:6340;width:75;height:75" coordorigin="1645,6340" coordsize="75,75" path="m1687,6415l1678,6415,1673,6414,1645,6382,1645,6373,1678,6340,1687,6340,1720,6373,1720,6382,1687,6415e" filled="t" fillcolor="#000000" stroked="f">
                <v:path arrowok="t"/>
                <v:fill/>
              </v:shape>
            </v:group>
            <v:group style="position:absolute;left:1645;top:6700;width:75;height:75" coordorigin="1645,6700" coordsize="75,75">
              <v:shape style="position:absolute;left:1645;top:6700;width:75;height:75" coordorigin="1645,6700" coordsize="75,75" path="m1687,6775l1678,6775,1673,6774,1645,6742,1645,6733,1678,6700,1687,6700,1720,6733,1720,6742,1687,6775e" filled="t" fillcolor="#000000" stroked="f">
                <v:path arrowok="t"/>
                <v:fill/>
              </v:shape>
            </v:group>
            <v:group style="position:absolute;left:1645;top:7060;width:75;height:75" coordorigin="1645,7060" coordsize="75,75">
              <v:shape style="position:absolute;left:1645;top:7060;width:75;height:75" coordorigin="1645,7060" coordsize="75,75" path="m1687,7135l1678,7135,1673,7134,1645,7102,1645,7093,1678,7060,1687,7060,1720,7093,1720,7102,1687,7135e" filled="t" fillcolor="#000000" stroked="f">
                <v:path arrowok="t"/>
                <v:fill/>
              </v:shape>
            </v:group>
            <v:group style="position:absolute;left:1645;top:7420;width:75;height:75" coordorigin="1645,7420" coordsize="75,75">
              <v:shape style="position:absolute;left:1645;top:7420;width:75;height:75" coordorigin="1645,7420" coordsize="75,75" path="m1687,7495l1678,7495,1673,7494,1645,7462,1645,7453,1678,7420,1687,7420,1720,7453,1720,7462,1687,7495e" filled="t" fillcolor="#000000" stroked="f">
                <v:path arrowok="t"/>
                <v:fill/>
              </v:shape>
            </v:group>
            <v:group style="position:absolute;left:1645;top:7780;width:75;height:75" coordorigin="1645,7780" coordsize="75,75">
              <v:shape style="position:absolute;left:1645;top:7780;width:75;height:75" coordorigin="1645,7780" coordsize="75,75" path="m1687,7855l1678,7855,1673,7854,1645,7822,1645,7813,1678,7780,1687,7780,1720,7813,1720,7822,1687,7855e" filled="t" fillcolor="#000000" stroked="f">
                <v:path arrowok="t"/>
                <v:fill/>
              </v:shape>
            </v:group>
            <v:group style="position:absolute;left:7465;top:13135;width:45;height:15" coordorigin="7465,13135" coordsize="45,15">
              <v:shape style="position:absolute;left:7465;top:13135;width:45;height:15" coordorigin="7465,13135" coordsize="45,15" path="m7465,13142l7510,13142e" filled="f" stroked="t" strokeweight=".85pt" strokecolor="#0000B5">
                <v:path arrowok="t"/>
              </v:shape>
            </v:group>
            <v:group style="position:absolute;left:7540;top:13135;width:45;height:15" coordorigin="7540,13135" coordsize="45,15">
              <v:shape style="position:absolute;left:7540;top:13135;width:45;height:15" coordorigin="7540,13135" coordsize="45,15" path="m7540,13142l7585,13142e" filled="f" stroked="t" strokeweight=".85pt" strokecolor="#0000B5">
                <v:path arrowok="t"/>
              </v:shape>
            </v:group>
            <v:group style="position:absolute;left:7616;top:13135;width:45;height:15" coordorigin="7616,13135" coordsize="45,15">
              <v:shape style="position:absolute;left:7616;top:13135;width:45;height:15" coordorigin="7616,13135" coordsize="45,15" path="m7616,13142l7661,13142e" filled="f" stroked="t" strokeweight=".85pt" strokecolor="#0000B5">
                <v:path arrowok="t"/>
              </v:shape>
            </v:group>
            <v:group style="position:absolute;left:7691;top:13135;width:45;height:15" coordorigin="7691,13135" coordsize="45,15">
              <v:shape style="position:absolute;left:7691;top:13135;width:45;height:15" coordorigin="7691,13135" coordsize="45,15" path="m7691,13142l7736,13142e" filled="f" stroked="t" strokeweight=".85pt" strokecolor="#0000B5">
                <v:path arrowok="t"/>
              </v:shape>
            </v:group>
            <v:group style="position:absolute;left:7766;top:13135;width:45;height:15" coordorigin="7766,13135" coordsize="45,15">
              <v:shape style="position:absolute;left:7766;top:13135;width:45;height:15" coordorigin="7766,13135" coordsize="45,15" path="m7766,13142l7811,13142e" filled="f" stroked="t" strokeweight=".85pt" strokecolor="#0000B5">
                <v:path arrowok="t"/>
              </v:shape>
            </v:group>
            <v:group style="position:absolute;left:7842;top:13135;width:45;height:15" coordorigin="7842,13135" coordsize="45,15">
              <v:shape style="position:absolute;left:7842;top:13135;width:45;height:15" coordorigin="7842,13135" coordsize="45,15" path="m7842,13142l7887,13142e" filled="f" stroked="t" strokeweight=".85pt" strokecolor="#0000B5">
                <v:path arrowok="t"/>
              </v:shape>
            </v:group>
            <v:group style="position:absolute;left:7917;top:13135;width:45;height:15" coordorigin="7917,13135" coordsize="45,15">
              <v:shape style="position:absolute;left:7917;top:13135;width:45;height:15" coordorigin="7917,13135" coordsize="45,15" path="m7917,13142l7962,13142e" filled="f" stroked="t" strokeweight=".85pt" strokecolor="#0000B5">
                <v:path arrowok="t"/>
              </v:shape>
            </v:group>
            <v:group style="position:absolute;left:7992;top:13135;width:45;height:15" coordorigin="7992,13135" coordsize="45,15">
              <v:shape style="position:absolute;left:7992;top:13135;width:45;height:15" coordorigin="7992,13135" coordsize="45,15" path="m7992,13142l8037,13142e" filled="f" stroked="t" strokeweight=".85pt" strokecolor="#0000B5">
                <v:path arrowok="t"/>
              </v:shape>
            </v:group>
            <v:group style="position:absolute;left:8068;top:13135;width:45;height:15" coordorigin="8068,13135" coordsize="45,15">
              <v:shape style="position:absolute;left:8068;top:13135;width:45;height:15" coordorigin="8068,13135" coordsize="45,15" path="m8068,13142l8113,13142e" filled="f" stroked="t" strokeweight=".85pt" strokecolor="#0000B5">
                <v:path arrowok="t"/>
              </v:shape>
            </v:group>
            <v:group style="position:absolute;left:8143;top:13135;width:45;height:15" coordorigin="8143,13135" coordsize="45,15">
              <v:shape style="position:absolute;left:8143;top:13135;width:45;height:15" coordorigin="8143,13135" coordsize="45,15" path="m8143,13142l8188,13142e" filled="f" stroked="t" strokeweight=".85pt" strokecolor="#0000B5">
                <v:path arrowok="t"/>
              </v:shape>
            </v:group>
            <v:group style="position:absolute;left:8218;top:13135;width:45;height:15" coordorigin="8218,13135" coordsize="45,15">
              <v:shape style="position:absolute;left:8218;top:13135;width:45;height:15" coordorigin="8218,13135" coordsize="45,15" path="m8218,13142l8263,13142e" filled="f" stroked="t" strokeweight=".85pt" strokecolor="#0000B5">
                <v:path arrowok="t"/>
              </v:shape>
            </v:group>
            <v:group style="position:absolute;left:8294;top:13135;width:45;height:15" coordorigin="8294,13135" coordsize="45,15">
              <v:shape style="position:absolute;left:8294;top:13135;width:45;height:15" coordorigin="8294,13135" coordsize="45,15" path="m8294,13142l8339,13142e" filled="f" stroked="t" strokeweight=".85pt" strokecolor="#0000B5">
                <v:path arrowok="t"/>
              </v:shape>
            </v:group>
            <v:group style="position:absolute;left:8369;top:13135;width:45;height:15" coordorigin="8369,13135" coordsize="45,15">
              <v:shape style="position:absolute;left:8369;top:13135;width:45;height:15" coordorigin="8369,13135" coordsize="45,15" path="m8369,13142l8414,13142e" filled="f" stroked="t" strokeweight=".85pt" strokecolor="#0000B5">
                <v:path arrowok="t"/>
              </v:shape>
            </v:group>
            <v:group style="position:absolute;left:8444;top:13135;width:45;height:15" coordorigin="8444,13135" coordsize="45,15">
              <v:shape style="position:absolute;left:8444;top:13135;width:45;height:15" coordorigin="8444,13135" coordsize="45,15" path="m8444,13142l8489,13142e" filled="f" stroked="t" strokeweight=".85pt" strokecolor="#0000B5">
                <v:path arrowok="t"/>
              </v:shape>
            </v:group>
            <v:group style="position:absolute;left:8520;top:13135;width:45;height:15" coordorigin="8520,13135" coordsize="45,15">
              <v:shape style="position:absolute;left:8520;top:13135;width:45;height:15" coordorigin="8520,13135" coordsize="45,15" path="m8520,13142l8565,13142e" filled="f" stroked="t" strokeweight=".85pt" strokecolor="#0000B5">
                <v:path arrowok="t"/>
              </v:shape>
            </v:group>
            <v:group style="position:absolute;left:8595;top:13135;width:45;height:15" coordorigin="8595,13135" coordsize="45,15">
              <v:shape style="position:absolute;left:8595;top:13135;width:45;height:15" coordorigin="8595,13135" coordsize="45,15" path="m8595,13142l8640,13142e" filled="f" stroked="t" strokeweight=".85pt" strokecolor="#0000B5">
                <v:path arrowok="t"/>
              </v:shape>
            </v:group>
            <v:group style="position:absolute;left:8670;top:13135;width:45;height:15" coordorigin="8670,13135" coordsize="45,15">
              <v:shape style="position:absolute;left:8670;top:13135;width:45;height:15" coordorigin="8670,13135" coordsize="45,15" path="m8670,13142l8715,13142e" filled="f" stroked="t" strokeweight=".85pt" strokecolor="#0000B5">
                <v:path arrowok="t"/>
              </v:shape>
            </v:group>
            <v:group style="position:absolute;left:8746;top:13135;width:45;height:15" coordorigin="8746,13135" coordsize="45,15">
              <v:shape style="position:absolute;left:8746;top:13135;width:45;height:15" coordorigin="8746,13135" coordsize="45,15" path="m8746,13142l8791,13142e" filled="f" stroked="t" strokeweight=".85pt" strokecolor="#0000B5">
                <v:path arrowok="t"/>
              </v:shape>
            </v:group>
            <v:group style="position:absolute;left:8821;top:13135;width:45;height:15" coordorigin="8821,13135" coordsize="45,15">
              <v:shape style="position:absolute;left:8821;top:13135;width:45;height:15" coordorigin="8821,13135" coordsize="45,15" path="m8821,13142l8866,13142e" filled="f" stroked="t" strokeweight=".85pt" strokecolor="#0000B5">
                <v:path arrowok="t"/>
              </v:shape>
            </v:group>
            <v:group style="position:absolute;left:8896;top:13135;width:45;height:15" coordorigin="8896,13135" coordsize="45,15">
              <v:shape style="position:absolute;left:8896;top:13135;width:45;height:15" coordorigin="8896,13135" coordsize="45,15" path="m8896,13142l8941,13142e" filled="f" stroked="t" strokeweight=".85pt" strokecolor="#0000B5">
                <v:path arrowok="t"/>
              </v:shape>
            </v:group>
            <v:group style="position:absolute;left:8972;top:13135;width:45;height:15" coordorigin="8972,13135" coordsize="45,15">
              <v:shape style="position:absolute;left:8972;top:13135;width:45;height:15" coordorigin="8972,13135" coordsize="45,15" path="m8972,13142l9017,13142e" filled="f" stroked="t" strokeweight=".85pt" strokecolor="#0000B5">
                <v:path arrowok="t"/>
              </v:shape>
            </v:group>
            <v:group style="position:absolute;left:9047;top:13135;width:45;height:15" coordorigin="9047,13135" coordsize="45,15">
              <v:shape style="position:absolute;left:9047;top:13135;width:45;height:15" coordorigin="9047,13135" coordsize="45,15" path="m9047,13142l9092,13142e" filled="f" stroked="t" strokeweight=".85pt" strokecolor="#0000B5">
                <v:path arrowok="t"/>
              </v:shape>
            </v:group>
            <v:group style="position:absolute;left:9122;top:13135;width:45;height:15" coordorigin="9122,13135" coordsize="45,15">
              <v:shape style="position:absolute;left:9122;top:13135;width:45;height:15" coordorigin="9122,13135" coordsize="45,15" path="m9122,13142l9167,13142e" filled="f" stroked="t" strokeweight=".85pt" strokecolor="#0000B5">
                <v:path arrowok="t"/>
              </v:shape>
            </v:group>
            <v:group style="position:absolute;left:9197;top:13135;width:45;height:15" coordorigin="9197,13135" coordsize="45,15">
              <v:shape style="position:absolute;left:9197;top:13135;width:45;height:15" coordorigin="9197,13135" coordsize="45,15" path="m9197,13142l9242,13142e" filled="f" stroked="t" strokeweight=".85pt" strokecolor="#0000B5">
                <v:path arrowok="t"/>
              </v:shape>
            </v:group>
            <v:group style="position:absolute;left:9273;top:13135;width:45;height:15" coordorigin="9273,13135" coordsize="45,15">
              <v:shape style="position:absolute;left:9273;top:13135;width:45;height:15" coordorigin="9273,13135" coordsize="45,15" path="m9273,13142l9318,13142e" filled="f" stroked="t" strokeweight=".85pt" strokecolor="#0000B5">
                <v:path arrowok="t"/>
              </v:shape>
            </v:group>
            <v:group style="position:absolute;left:9348;top:13135;width:45;height:15" coordorigin="9348,13135" coordsize="45,15">
              <v:shape style="position:absolute;left:9348;top:13135;width:45;height:15" coordorigin="9348,13135" coordsize="45,15" path="m9348,13142l9393,13142e" filled="f" stroked="t" strokeweight=".85pt" strokecolor="#0000B5">
                <v:path arrowok="t"/>
              </v:shape>
            </v:group>
            <v:group style="position:absolute;left:9423;top:13135;width:45;height:15" coordorigin="9423,13135" coordsize="45,15">
              <v:shape style="position:absolute;left:9423;top:13135;width:45;height:15" coordorigin="9423,13135" coordsize="45,15" path="m9423,13142l9468,13142e" filled="f" stroked="t" strokeweight=".85pt" strokecolor="#0000B5">
                <v:path arrowok="t"/>
              </v:shape>
            </v:group>
            <v:group style="position:absolute;left:9499;top:13135;width:45;height:15" coordorigin="9499,13135" coordsize="45,15">
              <v:shape style="position:absolute;left:9499;top:13135;width:45;height:15" coordorigin="9499,13135" coordsize="45,15" path="m9499,13142l9544,13142e" filled="f" stroked="t" strokeweight=".85pt" strokecolor="#0000B5">
                <v:path arrowok="t"/>
              </v:shape>
            </v:group>
            <v:group style="position:absolute;left:9574;top:13135;width:45;height:15" coordorigin="9574,13135" coordsize="45,15">
              <v:shape style="position:absolute;left:9574;top:13135;width:45;height:15" coordorigin="9574,13135" coordsize="45,15" path="m9574,13142l9619,13142e" filled="f" stroked="t" strokeweight=".85pt" strokecolor="#0000B5">
                <v:path arrowok="t"/>
              </v:shape>
            </v:group>
            <v:group style="position:absolute;left:9649;top:13135;width:45;height:15" coordorigin="9649,13135" coordsize="45,15">
              <v:shape style="position:absolute;left:9649;top:13135;width:45;height:15" coordorigin="9649,13135" coordsize="45,15" path="m9649,13142l9694,13142e" filled="f" stroked="t" strokeweight=".85pt" strokecolor="#0000B5">
                <v:path arrowok="t"/>
              </v:shape>
            </v:group>
            <v:group style="position:absolute;left:9725;top:13135;width:45;height:15" coordorigin="9725,13135" coordsize="45,15">
              <v:shape style="position:absolute;left:9725;top:13135;width:45;height:15" coordorigin="9725,13135" coordsize="45,15" path="m9725,13142l9770,13142e" filled="f" stroked="t" strokeweight=".85pt" strokecolor="#0000B5">
                <v:path arrowok="t"/>
              </v:shape>
            </v:group>
            <v:group style="position:absolute;left:9800;top:13135;width:45;height:15" coordorigin="9800,13135" coordsize="45,15">
              <v:shape style="position:absolute;left:9800;top:13135;width:45;height:15" coordorigin="9800,13135" coordsize="45,15" path="m9800,13142l9845,13142e" filled="f" stroked="t" strokeweight=".85pt" strokecolor="#0000B5">
                <v:path arrowok="t"/>
              </v:shape>
            </v:group>
            <v:group style="position:absolute;left:9875;top:13135;width:45;height:15" coordorigin="9875,13135" coordsize="45,15">
              <v:shape style="position:absolute;left:9875;top:13135;width:45;height:15" coordorigin="9875,13135" coordsize="45,15" path="m9875,13142l9920,13142e" filled="f" stroked="t" strokeweight=".85pt" strokecolor="#0000B5">
                <v:path arrowok="t"/>
              </v:shape>
            </v:group>
            <v:group style="position:absolute;left:9951;top:13135;width:45;height:15" coordorigin="9951,13135" coordsize="45,15">
              <v:shape style="position:absolute;left:9951;top:13135;width:45;height:15" coordorigin="9951,13135" coordsize="45,15" path="m9951,13142l9996,13142e" filled="f" stroked="t" strokeweight=".85pt" strokecolor="#0000B5">
                <v:path arrowok="t"/>
              </v:shape>
            </v:group>
            <v:group style="position:absolute;left:10026;top:13135;width:45;height:15" coordorigin="10026,13135" coordsize="45,15">
              <v:shape style="position:absolute;left:10026;top:13135;width:45;height:15" coordorigin="10026,13135" coordsize="45,15" path="m10026,13142l10071,13142e" filled="f" stroked="t" strokeweight=".85pt" strokecolor="#0000B5">
                <v:path arrowok="t"/>
              </v:shape>
            </v:group>
            <v:group style="position:absolute;left:10101;top:13135;width:45;height:15" coordorigin="10101,13135" coordsize="45,15">
              <v:shape style="position:absolute;left:10101;top:13135;width:45;height:15" coordorigin="10101,13135" coordsize="45,15" path="m10101,13142l10146,13142e" filled="f" stroked="t" strokeweight=".85pt" strokecolor="#0000B5">
                <v:path arrowok="t"/>
              </v:shape>
            </v:group>
            <v:group style="position:absolute;left:10177;top:13135;width:45;height:15" coordorigin="10177,13135" coordsize="45,15">
              <v:shape style="position:absolute;left:10177;top:13135;width:45;height:15" coordorigin="10177,13135" coordsize="45,15" path="m10177,13142l10222,13142e" filled="f" stroked="t" strokeweight=".85pt" strokecolor="#0000B5">
                <v:path arrowok="t"/>
              </v:shape>
            </v:group>
            <v:group style="position:absolute;left:10252;top:13135;width:45;height:15" coordorigin="10252,13135" coordsize="45,15">
              <v:shape style="position:absolute;left:10252;top:13135;width:45;height:15" coordorigin="10252,13135" coordsize="45,15" path="m10252,13142l10297,13142e" filled="f" stroked="t" strokeweight=".85pt" strokecolor="#0000B5">
                <v:path arrowok="t"/>
              </v:shape>
            </v:group>
            <v:group style="position:absolute;left:10327;top:13135;width:45;height:15" coordorigin="10327,13135" coordsize="45,15">
              <v:shape style="position:absolute;left:10327;top:13135;width:45;height:15" coordorigin="10327,13135" coordsize="45,15" path="m10327,13142l10372,13142e" filled="f" stroked="t" strokeweight=".85pt" strokecolor="#0000B5">
                <v:path arrowok="t"/>
              </v:shape>
            </v:group>
            <v:group style="position:absolute;left:10403;top:13135;width:45;height:15" coordorigin="10403,13135" coordsize="45,15">
              <v:shape style="position:absolute;left:10403;top:13135;width:45;height:15" coordorigin="10403,13135" coordsize="45,15" path="m10403,13142l10448,13142e" filled="f" stroked="t" strokeweight=".85pt" strokecolor="#0000B5">
                <v:path arrowok="t"/>
              </v:shape>
            </v:group>
            <v:group style="position:absolute;left:10478;top:13135;width:45;height:15" coordorigin="10478,13135" coordsize="45,15">
              <v:shape style="position:absolute;left:10478;top:13135;width:45;height:15" coordorigin="10478,13135" coordsize="45,15" path="m10478,13142l10523,13142e" filled="f" stroked="t" strokeweight=".85pt" strokecolor="#0000B5">
                <v:path arrowok="t"/>
              </v:shape>
            </v:group>
            <v:group style="position:absolute;left:10553;top:13135;width:45;height:15" coordorigin="10553,13135" coordsize="45,15">
              <v:shape style="position:absolute;left:10553;top:13135;width:45;height:15" coordorigin="10553,13135" coordsize="45,15" path="m10553,13142l10598,13142e" filled="f" stroked="t" strokeweight=".85pt" strokecolor="#0000B5">
                <v:path arrowok="t"/>
              </v:shape>
            </v:group>
            <v:group style="position:absolute;left:10629;top:13135;width:45;height:15" coordorigin="10629,13135" coordsize="45,15">
              <v:shape style="position:absolute;left:10629;top:13135;width:45;height:15" coordorigin="10629,13135" coordsize="45,15" path="m10629,13142l10674,13142e" filled="f" stroked="t" strokeweight=".85pt" strokecolor="#0000B5">
                <v:path arrowok="t"/>
              </v:shape>
            </v:group>
            <v:group style="position:absolute;left:10704;top:13135;width:45;height:15" coordorigin="10704,13135" coordsize="45,15">
              <v:shape style="position:absolute;left:10704;top:13135;width:45;height:15" coordorigin="10704,13135" coordsize="45,15" path="m10704,13142l10749,13142e" filled="f" stroked="t" strokeweight=".85pt" strokecolor="#0000B5">
                <v:path arrowok="t"/>
              </v:shape>
            </v:group>
            <v:group style="position:absolute;left:10779;top:13135;width:45;height:15" coordorigin="10779,13135" coordsize="45,15">
              <v:shape style="position:absolute;left:10779;top:13135;width:45;height:15" coordorigin="10779,13135" coordsize="45,15" path="m10779,13142l10824,13142e" filled="f" stroked="t" strokeweight=".85pt" strokecolor="#0000B5">
                <v:path arrowok="t"/>
              </v:shape>
            </v:group>
            <v:group style="position:absolute;left:10855;top:13135;width:45;height:15" coordorigin="10855,13135" coordsize="45,15">
              <v:shape style="position:absolute;left:10855;top:13135;width:45;height:15" coordorigin="10855,13135" coordsize="45,15" path="m10855,13142l10900,13142e" filled="f" stroked="t" strokeweight=".85pt" strokecolor="#0000B5">
                <v:path arrowok="t"/>
              </v:shape>
            </v:group>
            <v:group style="position:absolute;left:10930;top:13135;width:45;height:15" coordorigin="10930,13135" coordsize="45,15">
              <v:shape style="position:absolute;left:10930;top:13135;width:45;height:15" coordorigin="10930,13135" coordsize="45,15" path="m10930,13142l10975,13142e" filled="f" stroked="t" strokeweight=".85pt" strokecolor="#0000B5">
                <v:path arrowok="t"/>
              </v:shape>
            </v:group>
            <v:group style="position:absolute;left:1285;top:13495;width:45;height:15" coordorigin="1285,13495" coordsize="45,15">
              <v:shape style="position:absolute;left:1285;top:13495;width:45;height:15" coordorigin="1285,13495" coordsize="45,15" path="m1285,13502l1330,13502e" filled="f" stroked="t" strokeweight=".85pt" strokecolor="#0000B5">
                <v:path arrowok="t"/>
              </v:shape>
            </v:group>
            <v:group style="position:absolute;left:1360;top:13495;width:45;height:15" coordorigin="1360,13495" coordsize="45,15">
              <v:shape style="position:absolute;left:1360;top:13495;width:45;height:15" coordorigin="1360,13495" coordsize="45,15" path="m1360,13502l1405,13502e" filled="f" stroked="t" strokeweight=".85pt" strokecolor="#0000B5">
                <v:path arrowok="t"/>
              </v:shape>
            </v:group>
            <v:group style="position:absolute;left:1435;top:13495;width:45;height:15" coordorigin="1435,13495" coordsize="45,15">
              <v:shape style="position:absolute;left:1435;top:13495;width:45;height:15" coordorigin="1435,13495" coordsize="45,15" path="m1435,13502l1480,13502e" filled="f" stroked="t" strokeweight=".85pt" strokecolor="#0000B5">
                <v:path arrowok="t"/>
              </v:shape>
            </v:group>
            <v:group style="position:absolute;left:1510;top:13495;width:45;height:15" coordorigin="1510,13495" coordsize="45,15">
              <v:shape style="position:absolute;left:1510;top:13495;width:45;height:15" coordorigin="1510,13495" coordsize="45,15" path="m1510,13502l1555,13502e" filled="f" stroked="t" strokeweight=".85pt" strokecolor="#0000B5">
                <v:path arrowok="t"/>
              </v:shape>
            </v:group>
            <v:group style="position:absolute;left:1585;top:13495;width:45;height:15" coordorigin="1585,13495" coordsize="45,15">
              <v:shape style="position:absolute;left:1585;top:13495;width:45;height:15" coordorigin="1585,13495" coordsize="45,15" path="m1585,13502l1630,13502e" filled="f" stroked="t" strokeweight=".85pt" strokecolor="#0000B5">
                <v:path arrowok="t"/>
              </v:shape>
            </v:group>
            <v:group style="position:absolute;left:1660;top:13495;width:45;height:15" coordorigin="1660,13495" coordsize="45,15">
              <v:shape style="position:absolute;left:1660;top:13495;width:45;height:15" coordorigin="1660,13495" coordsize="45,15" path="m1660,13502l1705,13502e" filled="f" stroked="t" strokeweight=".85pt" strokecolor="#0000B5">
                <v:path arrowok="t"/>
              </v:shape>
            </v:group>
            <v:group style="position:absolute;left:1735;top:13495;width:45;height:15" coordorigin="1735,13495" coordsize="45,15">
              <v:shape style="position:absolute;left:1735;top:13495;width:45;height:15" coordorigin="1735,13495" coordsize="45,15" path="m1735,13502l1780,13502e" filled="f" stroked="t" strokeweight=".85pt" strokecolor="#0000B5">
                <v:path arrowok="t"/>
              </v:shape>
            </v:group>
            <v:group style="position:absolute;left:1810;top:13495;width:45;height:15" coordorigin="1810,13495" coordsize="45,15">
              <v:shape style="position:absolute;left:1810;top:13495;width:45;height:15" coordorigin="1810,13495" coordsize="45,15" path="m1810,13502l1855,13502e" filled="f" stroked="t" strokeweight=".85pt" strokecolor="#0000B5">
                <v:path arrowok="t"/>
              </v:shape>
            </v:group>
            <v:group style="position:absolute;left:1885;top:13495;width:45;height:15" coordorigin="1885,13495" coordsize="45,15">
              <v:shape style="position:absolute;left:1885;top:13495;width:45;height:15" coordorigin="1885,13495" coordsize="45,15" path="m1885,13502l1930,13502e" filled="f" stroked="t" strokeweight=".85pt" strokecolor="#0000B5">
                <v:path arrowok="t"/>
              </v:shape>
            </v:group>
            <v:group style="position:absolute;left:1960;top:13495;width:45;height:15" coordorigin="1960,13495" coordsize="45,15">
              <v:shape style="position:absolute;left:1960;top:13495;width:45;height:15" coordorigin="1960,13495" coordsize="45,15" path="m1960,13502l2005,13502e" filled="f" stroked="t" strokeweight=".85pt" strokecolor="#0000B5">
                <v:path arrowok="t"/>
              </v:shape>
            </v:group>
            <v:group style="position:absolute;left:2035;top:13495;width:45;height:15" coordorigin="2035,13495" coordsize="45,15">
              <v:shape style="position:absolute;left:2035;top:13495;width:45;height:15" coordorigin="2035,13495" coordsize="45,15" path="m2035,13502l2080,13502e" filled="f" stroked="t" strokeweight=".85pt" strokecolor="#0000B5">
                <v:path arrowok="t"/>
              </v:shape>
            </v:group>
            <v:group style="position:absolute;left:2110;top:13495;width:45;height:15" coordorigin="2110,13495" coordsize="45,15">
              <v:shape style="position:absolute;left:2110;top:13495;width:45;height:15" coordorigin="2110,13495" coordsize="45,15" path="m2110,13502l2155,13502e" filled="f" stroked="t" strokeweight=".85pt" strokecolor="#0000B5">
                <v:path arrowok="t"/>
              </v:shape>
            </v:group>
            <v:group style="position:absolute;left:2185;top:13495;width:45;height:15" coordorigin="2185,13495" coordsize="45,15">
              <v:shape style="position:absolute;left:2185;top:13495;width:45;height:15" coordorigin="2185,13495" coordsize="45,15" path="m2185,13502l2230,13502e" filled="f" stroked="t" strokeweight=".85pt" strokecolor="#0000B5">
                <v:path arrowok="t"/>
              </v:shape>
            </v:group>
            <v:group style="position:absolute;left:2260;top:13495;width:45;height:15" coordorigin="2260,13495" coordsize="45,15">
              <v:shape style="position:absolute;left:2260;top:13495;width:45;height:15" coordorigin="2260,13495" coordsize="45,15" path="m2260,13502l2305,13502e" filled="f" stroked="t" strokeweight=".85pt" strokecolor="#0000B5">
                <v:path arrowok="t"/>
              </v:shape>
            </v:group>
            <v:group style="position:absolute;left:2335;top:13495;width:45;height:15" coordorigin="2335,13495" coordsize="45,15">
              <v:shape style="position:absolute;left:2335;top:13495;width:45;height:15" coordorigin="2335,13495" coordsize="45,15" path="m2335,13502l2380,13502e" filled="f" stroked="t" strokeweight=".85pt" strokecolor="#0000B5">
                <v:path arrowok="t"/>
              </v:shape>
            </v:group>
            <v:group style="position:absolute;left:2410;top:13495;width:45;height:15" coordorigin="2410,13495" coordsize="45,15">
              <v:shape style="position:absolute;left:2410;top:13495;width:45;height:15" coordorigin="2410,13495" coordsize="45,15" path="m2410,13502l2455,13502e" filled="f" stroked="t" strokeweight=".85pt" strokecolor="#0000B5">
                <v:path arrowok="t"/>
              </v:shape>
            </v:group>
            <v:group style="position:absolute;left:1285;top:13855;width:45;height:15" coordorigin="1285,13855" coordsize="45,15">
              <v:shape style="position:absolute;left:1285;top:13855;width:45;height:15" coordorigin="1285,13855" coordsize="45,15" path="m1285,13862l1330,13862e" filled="f" stroked="t" strokeweight=".85pt" strokecolor="#0000B5">
                <v:path arrowok="t"/>
              </v:shape>
            </v:group>
            <v:group style="position:absolute;left:1360;top:13855;width:45;height:15" coordorigin="1360,13855" coordsize="45,15">
              <v:shape style="position:absolute;left:1360;top:13855;width:45;height:15" coordorigin="1360,13855" coordsize="45,15" path="m1360,13862l1405,13862e" filled="f" stroked="t" strokeweight=".85pt" strokecolor="#0000B5">
                <v:path arrowok="t"/>
              </v:shape>
            </v:group>
            <v:group style="position:absolute;left:1434;top:13855;width:45;height:15" coordorigin="1434,13855" coordsize="45,15">
              <v:shape style="position:absolute;left:1434;top:13855;width:45;height:15" coordorigin="1434,13855" coordsize="45,15" path="m1434,13862l1479,13862e" filled="f" stroked="t" strokeweight=".85pt" strokecolor="#0000B5">
                <v:path arrowok="t"/>
              </v:shape>
            </v:group>
            <v:group style="position:absolute;left:1509;top:13855;width:45;height:15" coordorigin="1509,13855" coordsize="45,15">
              <v:shape style="position:absolute;left:1509;top:13855;width:45;height:15" coordorigin="1509,13855" coordsize="45,15" path="m1509,13862l1554,13862e" filled="f" stroked="t" strokeweight=".85pt" strokecolor="#0000B5">
                <v:path arrowok="t"/>
              </v:shape>
            </v:group>
            <v:group style="position:absolute;left:1584;top:13855;width:45;height:15" coordorigin="1584,13855" coordsize="45,15">
              <v:shape style="position:absolute;left:1584;top:13855;width:45;height:15" coordorigin="1584,13855" coordsize="45,15" path="m1584,13862l1629,13862e" filled="f" stroked="t" strokeweight=".85pt" strokecolor="#0000B5">
                <v:path arrowok="t"/>
              </v:shape>
            </v:group>
            <v:group style="position:absolute;left:1658;top:13855;width:45;height:15" coordorigin="1658,13855" coordsize="45,15">
              <v:shape style="position:absolute;left:1658;top:13855;width:45;height:15" coordorigin="1658,13855" coordsize="45,15" path="m1658,13862l1703,13862e" filled="f" stroked="t" strokeweight=".85pt" strokecolor="#0000B5">
                <v:path arrowok="t"/>
              </v:shape>
            </v:group>
            <v:group style="position:absolute;left:1733;top:13855;width:45;height:15" coordorigin="1733,13855" coordsize="45,15">
              <v:shape style="position:absolute;left:1733;top:13855;width:45;height:15" coordorigin="1733,13855" coordsize="45,15" path="m1733,13862l1778,13862e" filled="f" stroked="t" strokeweight=".85pt" strokecolor="#0000B5">
                <v:path arrowok="t"/>
              </v:shape>
            </v:group>
            <v:group style="position:absolute;left:1808;top:13855;width:45;height:15" coordorigin="1808,13855" coordsize="45,15">
              <v:shape style="position:absolute;left:1808;top:13855;width:45;height:15" coordorigin="1808,13855" coordsize="45,15" path="m1808,13862l1853,13862e" filled="f" stroked="t" strokeweight=".85pt" strokecolor="#0000B5">
                <v:path arrowok="t"/>
              </v:shape>
            </v:group>
            <v:group style="position:absolute;left:1883;top:13855;width:45;height:15" coordorigin="1883,13855" coordsize="45,15">
              <v:shape style="position:absolute;left:1883;top:13855;width:45;height:15" coordorigin="1883,13855" coordsize="45,15" path="m1883,13862l1928,13862e" filled="f" stroked="t" strokeweight=".85pt" strokecolor="#0000B5">
                <v:path arrowok="t"/>
              </v:shape>
            </v:group>
            <v:group style="position:absolute;left:1957;top:13855;width:45;height:15" coordorigin="1957,13855" coordsize="45,15">
              <v:shape style="position:absolute;left:1957;top:13855;width:45;height:15" coordorigin="1957,13855" coordsize="45,15" path="m1957,13862l2002,13862e" filled="f" stroked="t" strokeweight=".85pt" strokecolor="#0000B5">
                <v:path arrowok="t"/>
              </v:shape>
            </v:group>
            <v:group style="position:absolute;left:2032;top:13855;width:45;height:15" coordorigin="2032,13855" coordsize="45,15">
              <v:shape style="position:absolute;left:2032;top:13855;width:45;height:15" coordorigin="2032,13855" coordsize="45,15" path="m2032,13862l2077,13862e" filled="f" stroked="t" strokeweight=".85pt" strokecolor="#0000B5">
                <v:path arrowok="t"/>
              </v:shape>
            </v:group>
            <v:group style="position:absolute;left:2107;top:13855;width:45;height:15" coordorigin="2107,13855" coordsize="45,15">
              <v:shape style="position:absolute;left:2107;top:13855;width:45;height:15" coordorigin="2107,13855" coordsize="45,15" path="m2107,13862l2152,13862e" filled="f" stroked="t" strokeweight=".85pt" strokecolor="#0000B5">
                <v:path arrowok="t"/>
              </v:shape>
            </v:group>
            <v:group style="position:absolute;left:2181;top:13855;width:45;height:15" coordorigin="2181,13855" coordsize="45,15">
              <v:shape style="position:absolute;left:2181;top:13855;width:45;height:15" coordorigin="2181,13855" coordsize="45,15" path="m2181,13862l2226,13862e" filled="f" stroked="t" strokeweight=".85pt" strokecolor="#0000B5">
                <v:path arrowok="t"/>
              </v:shape>
            </v:group>
            <v:group style="position:absolute;left:2256;top:13855;width:45;height:15" coordorigin="2256,13855" coordsize="45,15">
              <v:shape style="position:absolute;left:2256;top:13855;width:45;height:15" coordorigin="2256,13855" coordsize="45,15" path="m2256,13862l2301,13862e" filled="f" stroked="t" strokeweight=".85pt" strokecolor="#0000B5">
                <v:path arrowok="t"/>
              </v:shape>
            </v:group>
            <v:group style="position:absolute;left:2331;top:13855;width:45;height:15" coordorigin="2331,13855" coordsize="45,15">
              <v:shape style="position:absolute;left:2331;top:13855;width:45;height:15" coordorigin="2331,13855" coordsize="45,15" path="m2331,13862l2376,13862e" filled="f" stroked="t" strokeweight=".85pt" strokecolor="#0000B5">
                <v:path arrowok="t"/>
              </v:shape>
            </v:group>
            <v:group style="position:absolute;left:2405;top:13855;width:45;height:15" coordorigin="2405,13855" coordsize="45,15">
              <v:shape style="position:absolute;left:2405;top:13855;width:45;height:15" coordorigin="2405,13855" coordsize="45,15" path="m2405,13862l2450,13862e" filled="f" stroked="t" strokeweight=".85pt" strokecolor="#0000B5">
                <v:path arrowok="t"/>
              </v:shape>
            </v:group>
            <v:group style="position:absolute;left:2480;top:13855;width:45;height:15" coordorigin="2480,13855" coordsize="45,15">
              <v:shape style="position:absolute;left:2480;top:13855;width:45;height:15" coordorigin="2480,13855" coordsize="45,15" path="m2480,13862l2525,13862e" filled="f" stroked="t" strokeweight=".85pt" strokecolor="#0000B5">
                <v:path arrowok="t"/>
              </v:shape>
            </v:group>
            <v:group style="position:absolute;left:2555;top:13855;width:45;height:15" coordorigin="2555,13855" coordsize="45,15">
              <v:shape style="position:absolute;left:2555;top:13855;width:45;height:15" coordorigin="2555,13855" coordsize="45,15" path="m2555,13862l2600,13862e" filled="f" stroked="t" strokeweight=".85pt" strokecolor="#0000B5">
                <v:path arrowok="t"/>
              </v:shape>
            </v:group>
            <v:group style="position:absolute;left:2630;top:13855;width:45;height:15" coordorigin="2630,13855" coordsize="45,15">
              <v:shape style="position:absolute;left:2630;top:13855;width:45;height:15" coordorigin="2630,13855" coordsize="45,15" path="m2630,13862l2675,13862e" filled="f" stroked="t" strokeweight=".85pt" strokecolor="#0000B5">
                <v:path arrowok="t"/>
              </v:shape>
            </v:group>
            <v:group style="position:absolute;left:2704;top:13855;width:45;height:15" coordorigin="2704,13855" coordsize="45,15">
              <v:shape style="position:absolute;left:2704;top:13855;width:45;height:15" coordorigin="2704,13855" coordsize="45,15" path="m2704,13862l2749,13862e" filled="f" stroked="t" strokeweight=".85pt" strokecolor="#0000B5">
                <v:path arrowok="t"/>
              </v:shape>
            </v:group>
            <v:group style="position:absolute;left:2779;top:13855;width:45;height:15" coordorigin="2779,13855" coordsize="45,15">
              <v:shape style="position:absolute;left:2779;top:13855;width:45;height:15" coordorigin="2779,13855" coordsize="45,15" path="m2779,13862l2824,13862e" filled="f" stroked="t" strokeweight=".85pt" strokecolor="#0000B5">
                <v:path arrowok="t"/>
              </v:shape>
            </v:group>
            <v:group style="position:absolute;left:2854;top:13855;width:45;height:15" coordorigin="2854,13855" coordsize="45,15">
              <v:shape style="position:absolute;left:2854;top:13855;width:45;height:15" coordorigin="2854,13855" coordsize="45,15" path="m2854,13862l2899,13862e" filled="f" stroked="t" strokeweight=".85pt" strokecolor="#0000B5">
                <v:path arrowok="t"/>
              </v:shape>
            </v:group>
            <v:group style="position:absolute;left:2928;top:13855;width:45;height:15" coordorigin="2928,13855" coordsize="45,15">
              <v:shape style="position:absolute;left:2928;top:13855;width:45;height:15" coordorigin="2928,13855" coordsize="45,15" path="m2928,13862l2973,13862e" filled="f" stroked="t" strokeweight=".85pt" strokecolor="#0000B5">
                <v:path arrowok="t"/>
              </v:shape>
            </v:group>
            <v:group style="position:absolute;left:3003;top:13855;width:45;height:15" coordorigin="3003,13855" coordsize="45,15">
              <v:shape style="position:absolute;left:3003;top:13855;width:45;height:15" coordorigin="3003,13855" coordsize="45,15" path="m3003,13862l3048,13862e" filled="f" stroked="t" strokeweight=".85pt" strokecolor="#0000B5">
                <v:path arrowok="t"/>
              </v:shape>
            </v:group>
            <v:group style="position:absolute;left:3078;top:13855;width:45;height:15" coordorigin="3078,13855" coordsize="45,15">
              <v:shape style="position:absolute;left:3078;top:13855;width:45;height:15" coordorigin="3078,13855" coordsize="45,15" path="m3078,13862l3123,13862e" filled="f" stroked="t" strokeweight=".85pt" strokecolor="#0000B5">
                <v:path arrowok="t"/>
              </v:shape>
            </v:group>
            <v:group style="position:absolute;left:3152;top:13855;width:45;height:15" coordorigin="3152,13855" coordsize="45,15">
              <v:shape style="position:absolute;left:3152;top:13855;width:45;height:15" coordorigin="3152,13855" coordsize="45,15" path="m3152,13862l3197,13862e" filled="f" stroked="t" strokeweight=".85pt" strokecolor="#0000B5">
                <v:path arrowok="t"/>
              </v:shape>
            </v:group>
            <v:group style="position:absolute;left:3227;top:13855;width:45;height:15" coordorigin="3227,13855" coordsize="45,15">
              <v:shape style="position:absolute;left:3227;top:13855;width:45;height:15" coordorigin="3227,13855" coordsize="45,15" path="m3227,13862l3272,13862e" filled="f" stroked="t" strokeweight=".85pt" strokecolor="#0000B5">
                <v:path arrowok="t"/>
              </v:shape>
            </v:group>
            <v:group style="position:absolute;left:3302;top:13855;width:45;height:15" coordorigin="3302,13855" coordsize="45,15">
              <v:shape style="position:absolute;left:3302;top:13855;width:45;height:15" coordorigin="3302,13855" coordsize="45,15" path="m3302,13862l3347,13862e" filled="f" stroked="t" strokeweight=".85pt" strokecolor="#0000B5">
                <v:path arrowok="t"/>
              </v:shape>
            </v:group>
            <v:group style="position:absolute;left:3377;top:13855;width:45;height:15" coordorigin="3377,13855" coordsize="45,15">
              <v:shape style="position:absolute;left:3377;top:13855;width:45;height:15" coordorigin="3377,13855" coordsize="45,15" path="m3377,13862l3422,13862e" filled="f" stroked="t" strokeweight=".85pt" strokecolor="#0000B5">
                <v:path arrowok="t"/>
              </v:shape>
            </v:group>
            <v:group style="position:absolute;left:3451;top:13855;width:45;height:15" coordorigin="3451,13855" coordsize="45,15">
              <v:shape style="position:absolute;left:3451;top:13855;width:45;height:15" coordorigin="3451,13855" coordsize="45,15" path="m3451,13862l3496,13862e" filled="f" stroked="t" strokeweight=".85pt" strokecolor="#0000B5">
                <v:path arrowok="t"/>
              </v:shape>
            </v:group>
            <v:group style="position:absolute;left:3526;top:13855;width:45;height:15" coordorigin="3526,13855" coordsize="45,15">
              <v:shape style="position:absolute;left:3526;top:13855;width:45;height:15" coordorigin="3526,13855" coordsize="45,15" path="m3526,13862l3571,13862e" filled="f" stroked="t" strokeweight=".85pt" strokecolor="#0000B5">
                <v:path arrowok="t"/>
              </v:shape>
            </v:group>
            <v:group style="position:absolute;left:3601;top:13855;width:45;height:15" coordorigin="3601,13855" coordsize="45,15">
              <v:shape style="position:absolute;left:3601;top:13855;width:45;height:15" coordorigin="3601,13855" coordsize="45,15" path="m3601,13862l3646,13862e" filled="f" stroked="t" strokeweight=".85pt" strokecolor="#0000B5">
                <v:path arrowok="t"/>
              </v:shape>
            </v:group>
            <v:group style="position:absolute;left:3675;top:13855;width:45;height:15" coordorigin="3675,13855" coordsize="45,15">
              <v:shape style="position:absolute;left:3675;top:13855;width:45;height:15" coordorigin="3675,13855" coordsize="45,15" path="m3675,13862l3720,13862e" filled="f" stroked="t" strokeweight=".85pt" strokecolor="#0000B5">
                <v:path arrowok="t"/>
              </v:shape>
            </v:group>
            <v:group style="position:absolute;left:3750;top:13855;width:45;height:15" coordorigin="3750,13855" coordsize="45,15">
              <v:shape style="position:absolute;left:3750;top:13855;width:45;height:15" coordorigin="3750,13855" coordsize="45,15" path="m3750,13862l3795,13862e" filled="f" stroked="t" strokeweight=".85pt" strokecolor="#0000B5">
                <v:path arrowok="t"/>
              </v:shape>
            </v:group>
            <v:group style="position:absolute;left:3825;top:13855;width:45;height:15" coordorigin="3825,13855" coordsize="45,15">
              <v:shape style="position:absolute;left:3825;top:13855;width:45;height:15" coordorigin="3825,13855" coordsize="45,15" path="m3825,13862l3870,13862e" filled="f" stroked="t" strokeweight=".85pt" strokecolor="#0000B5">
                <v:path arrowok="t"/>
              </v:shape>
            </v:group>
            <v:group style="position:absolute;left:3899;top:13855;width:45;height:15" coordorigin="3899,13855" coordsize="45,15">
              <v:shape style="position:absolute;left:3899;top:13855;width:45;height:15" coordorigin="3899,13855" coordsize="45,15" path="m3899,13862l3944,13862e" filled="f" stroked="t" strokeweight=".85pt" strokecolor="#0000B5">
                <v:path arrowok="t"/>
              </v:shape>
            </v:group>
            <v:group style="position:absolute;left:3974;top:13855;width:45;height:15" coordorigin="3974,13855" coordsize="45,15">
              <v:shape style="position:absolute;left:3974;top:13855;width:45;height:15" coordorigin="3974,13855" coordsize="45,15" path="m3974,13862l4019,13862e" filled="f" stroked="t" strokeweight=".85pt" strokecolor="#0000B5">
                <v:path arrowok="t"/>
              </v:shape>
            </v:group>
            <v:group style="position:absolute;left:4049;top:13855;width:45;height:15" coordorigin="4049,13855" coordsize="45,15">
              <v:shape style="position:absolute;left:4049;top:13855;width:45;height:15" coordorigin="4049,13855" coordsize="45,15" path="m4049,13862l4094,13862e" filled="f" stroked="t" strokeweight=".85pt" strokecolor="#0000B5">
                <v:path arrowok="t"/>
              </v:shape>
            </v:group>
            <v:group style="position:absolute;left:4124;top:13855;width:45;height:15" coordorigin="4124,13855" coordsize="45,15">
              <v:shape style="position:absolute;left:4124;top:13855;width:45;height:15" coordorigin="4124,13855" coordsize="45,15" path="m4124,13862l4169,13862e" filled="f" stroked="t" strokeweight=".85pt" strokecolor="#0000B5">
                <v:path arrowok="t"/>
              </v:shape>
            </v:group>
            <v:group style="position:absolute;left:4198;top:13855;width:45;height:15" coordorigin="4198,13855" coordsize="45,15">
              <v:shape style="position:absolute;left:4198;top:13855;width:45;height:15" coordorigin="4198,13855" coordsize="45,15" path="m4198,13862l4243,13862e" filled="f" stroked="t" strokeweight=".85pt" strokecolor="#0000B5">
                <v:path arrowok="t"/>
              </v:shape>
            </v:group>
            <v:group style="position:absolute;left:4273;top:13855;width:45;height:15" coordorigin="4273,13855" coordsize="45,15">
              <v:shape style="position:absolute;left:4273;top:13855;width:45;height:15" coordorigin="4273,13855" coordsize="45,15" path="m4273,13862l4318,13862e" filled="f" stroked="t" strokeweight=".85pt" strokecolor="#0000B5">
                <v:path arrowok="t"/>
              </v:shape>
            </v:group>
            <v:group style="position:absolute;left:4348;top:13855;width:45;height:15" coordorigin="4348,13855" coordsize="45,15">
              <v:shape style="position:absolute;left:4348;top:13855;width:45;height:15" coordorigin="4348,13855" coordsize="45,15" path="m4348,13862l4393,13862e" filled="f" stroked="t" strokeweight=".85pt" strokecolor="#0000B5">
                <v:path arrowok="t"/>
              </v:shape>
            </v:group>
            <v:group style="position:absolute;left:4422;top:13855;width:45;height:15" coordorigin="4422,13855" coordsize="45,15">
              <v:shape style="position:absolute;left:4422;top:13855;width:45;height:15" coordorigin="4422,13855" coordsize="45,15" path="m4422,13862l4467,13862e" filled="f" stroked="t" strokeweight=".85pt" strokecolor="#0000B5">
                <v:path arrowok="t"/>
              </v:shape>
            </v:group>
            <v:group style="position:absolute;left:4497;top:13855;width:45;height:15" coordorigin="4497,13855" coordsize="45,15">
              <v:shape style="position:absolute;left:4497;top:13855;width:45;height:15" coordorigin="4497,13855" coordsize="45,15" path="m4497,13862l4542,13862e" filled="f" stroked="t" strokeweight=".85pt" strokecolor="#0000B5">
                <v:path arrowok="t"/>
              </v:shape>
            </v:group>
            <v:group style="position:absolute;left:4572;top:13855;width:45;height:15" coordorigin="4572,13855" coordsize="45,15">
              <v:shape style="position:absolute;left:4572;top:13855;width:45;height:15" coordorigin="4572,13855" coordsize="45,15" path="m4572,13862l4617,13862e" filled="f" stroked="t" strokeweight=".85pt" strokecolor="#0000B5">
                <v:path arrowok="t"/>
              </v:shape>
            </v:group>
            <v:group style="position:absolute;left:4646;top:13855;width:45;height:15" coordorigin="4646,13855" coordsize="45,15">
              <v:shape style="position:absolute;left:4646;top:13855;width:45;height:15" coordorigin="4646,13855" coordsize="45,15" path="m4646,13862l4691,13862e" filled="f" stroked="t" strokeweight=".85pt" strokecolor="#0000B5">
                <v:path arrowok="t"/>
              </v:shape>
            </v:group>
            <v:group style="position:absolute;left:4721;top:13855;width:45;height:15" coordorigin="4721,13855" coordsize="45,15">
              <v:shape style="position:absolute;left:4721;top:13855;width:45;height:15" coordorigin="4721,13855" coordsize="45,15" path="m4721,13862l4766,13862e" filled="f" stroked="t" strokeweight=".85pt" strokecolor="#0000B5">
                <v:path arrowok="t"/>
              </v:shape>
            </v:group>
            <v:group style="position:absolute;left:4796;top:13855;width:45;height:15" coordorigin="4796,13855" coordsize="45,15">
              <v:shape style="position:absolute;left:4796;top:13855;width:45;height:15" coordorigin="4796,13855" coordsize="45,15" path="m4796,13862l4841,13862e" filled="f" stroked="t" strokeweight=".85pt" strokecolor="#0000B5">
                <v:path arrowok="t"/>
              </v:shape>
            </v:group>
            <v:group style="position:absolute;left:4871;top:13855;width:45;height:15" coordorigin="4871,13855" coordsize="45,15">
              <v:shape style="position:absolute;left:4871;top:13855;width:45;height:15" coordorigin="4871,13855" coordsize="45,15" path="m4871,13862l4916,13862e" filled="f" stroked="t" strokeweight=".85pt" strokecolor="#0000B5">
                <v:path arrowok="t"/>
              </v:shape>
            </v:group>
            <v:group style="position:absolute;left:4945;top:13855;width:45;height:15" coordorigin="4945,13855" coordsize="45,15">
              <v:shape style="position:absolute;left:4945;top:13855;width:45;height:15" coordorigin="4945,13855" coordsize="45,15" path="m4945,13862l4990,13862e" filled="f" stroked="t" strokeweight=".85pt" strokecolor="#0000B5">
                <v:path arrowok="t"/>
              </v:shape>
            </v:group>
            <v:group style="position:absolute;left:5020;top:13855;width:45;height:15" coordorigin="5020,13855" coordsize="45,15">
              <v:shape style="position:absolute;left:5020;top:13855;width:45;height:15" coordorigin="5020,13855" coordsize="45,15" path="m5020,13862l5065,13862e" filled="f" stroked="t" strokeweight=".85pt" strokecolor="#0000B5">
                <v:path arrowok="t"/>
              </v:shape>
            </v:group>
            <v:group style="position:absolute;left:5095;top:13855;width:45;height:15" coordorigin="5095,13855" coordsize="45,15">
              <v:shape style="position:absolute;left:5095;top:13855;width:45;height:15" coordorigin="5095,13855" coordsize="45,15" path="m5095,13862l5140,13862e" filled="f" stroked="t" strokeweight=".85pt" strokecolor="#0000B5">
                <v:path arrowok="t"/>
              </v:shape>
            </v:group>
            <v:group style="position:absolute;left:5169;top:13855;width:45;height:15" coordorigin="5169,13855" coordsize="45,15">
              <v:shape style="position:absolute;left:5169;top:13855;width:45;height:15" coordorigin="5169,13855" coordsize="45,15" path="m5169,13862l5214,13862e" filled="f" stroked="t" strokeweight=".85pt" strokecolor="#0000B5">
                <v:path arrowok="t"/>
              </v:shape>
            </v:group>
            <v:group style="position:absolute;left:5244;top:13855;width:45;height:15" coordorigin="5244,13855" coordsize="45,15">
              <v:shape style="position:absolute;left:5244;top:13855;width:45;height:15" coordorigin="5244,13855" coordsize="45,15" path="m5244,13862l5289,13862e" filled="f" stroked="t" strokeweight=".85pt" strokecolor="#0000B5">
                <v:path arrowok="t"/>
              </v:shape>
            </v:group>
            <v:group style="position:absolute;left:5319;top:13855;width:45;height:15" coordorigin="5319,13855" coordsize="45,15">
              <v:shape style="position:absolute;left:5319;top:13855;width:45;height:15" coordorigin="5319,13855" coordsize="45,15" path="m5319,13862l5364,13862e" filled="f" stroked="t" strokeweight=".85pt" strokecolor="#0000B5">
                <v:path arrowok="t"/>
              </v:shape>
            </v:group>
            <v:group style="position:absolute;left:5393;top:13855;width:45;height:15" coordorigin="5393,13855" coordsize="45,15">
              <v:shape style="position:absolute;left:5393;top:13855;width:45;height:15" coordorigin="5393,13855" coordsize="45,15" path="m5393,13862l5438,13862e" filled="f" stroked="t" strokeweight=".85pt" strokecolor="#0000B5">
                <v:path arrowok="t"/>
              </v:shape>
            </v:group>
            <v:group style="position:absolute;left:5468;top:13855;width:45;height:15" coordorigin="5468,13855" coordsize="45,15">
              <v:shape style="position:absolute;left:5468;top:13855;width:45;height:15" coordorigin="5468,13855" coordsize="45,15" path="m5468,13862l5513,13862e" filled="f" stroked="t" strokeweight=".85pt" strokecolor="#0000B5">
                <v:path arrowok="t"/>
              </v:shape>
            </v:group>
            <v:group style="position:absolute;left:5543;top:13855;width:45;height:15" coordorigin="5543,13855" coordsize="45,15">
              <v:shape style="position:absolute;left:5543;top:13855;width:45;height:15" coordorigin="5543,13855" coordsize="45,15" path="m5543,13862l5588,13862e" filled="f" stroked="t" strokeweight=".85pt" strokecolor="#0000B5">
                <v:path arrowok="t"/>
              </v:shape>
            </v:group>
            <v:group style="position:absolute;left:5618;top:13855;width:45;height:15" coordorigin="5618,13855" coordsize="45,15">
              <v:shape style="position:absolute;left:5618;top:13855;width:45;height:15" coordorigin="5618,13855" coordsize="45,15" path="m5618,13862l5663,13862e" filled="f" stroked="t" strokeweight=".85pt" strokecolor="#0000B5">
                <v:path arrowok="t"/>
              </v:shape>
            </v:group>
            <v:group style="position:absolute;left:5692;top:13855;width:45;height:15" coordorigin="5692,13855" coordsize="45,15">
              <v:shape style="position:absolute;left:5692;top:13855;width:45;height:15" coordorigin="5692,13855" coordsize="45,15" path="m5692,13862l5737,13862e" filled="f" stroked="t" strokeweight=".85pt" strokecolor="#0000B5">
                <v:path arrowok="t"/>
              </v:shape>
            </v:group>
            <v:group style="position:absolute;left:5767;top:13855;width:45;height:15" coordorigin="5767,13855" coordsize="45,15">
              <v:shape style="position:absolute;left:5767;top:13855;width:45;height:15" coordorigin="5767,13855" coordsize="45,15" path="m5767,13862l5812,13862e" filled="f" stroked="t" strokeweight=".85pt" strokecolor="#0000B5">
                <v:path arrowok="t"/>
              </v:shape>
            </v:group>
            <v:group style="position:absolute;left:5842;top:13855;width:45;height:15" coordorigin="5842,13855" coordsize="45,15">
              <v:shape style="position:absolute;left:5842;top:13855;width:45;height:15" coordorigin="5842,13855" coordsize="45,15" path="m5842,13862l5887,13862e" filled="f" stroked="t" strokeweight=".85pt" strokecolor="#0000B5">
                <v:path arrowok="t"/>
              </v:shape>
            </v:group>
            <v:group style="position:absolute;left:5916;top:13855;width:45;height:15" coordorigin="5916,13855" coordsize="45,15">
              <v:shape style="position:absolute;left:5916;top:13855;width:45;height:15" coordorigin="5916,13855" coordsize="45,15" path="m5916,13862l5961,13862e" filled="f" stroked="t" strokeweight=".85pt" strokecolor="#0000B5">
                <v:path arrowok="t"/>
              </v:shape>
            </v:group>
            <v:group style="position:absolute;left:5991;top:13855;width:45;height:15" coordorigin="5991,13855" coordsize="45,15">
              <v:shape style="position:absolute;left:5991;top:13855;width:45;height:15" coordorigin="5991,13855" coordsize="45,15" path="m5991,13862l6036,13862e" filled="f" stroked="t" strokeweight=".85pt" strokecolor="#0000B5">
                <v:path arrowok="t"/>
              </v:shape>
            </v:group>
            <v:group style="position:absolute;left:6066;top:13855;width:45;height:15" coordorigin="6066,13855" coordsize="45,15">
              <v:shape style="position:absolute;left:6066;top:13855;width:45;height:15" coordorigin="6066,13855" coordsize="45,15" path="m6066,13862l6111,13862e" filled="f" stroked="t" strokeweight=".85pt" strokecolor="#0000B5">
                <v:path arrowok="t"/>
              </v:shape>
            </v:group>
            <v:group style="position:absolute;left:6140;top:13855;width:45;height:15" coordorigin="6140,13855" coordsize="45,15">
              <v:shape style="position:absolute;left:6140;top:13855;width:45;height:15" coordorigin="6140,13855" coordsize="45,15" path="m6140,13862l6185,13862e" filled="f" stroked="t" strokeweight=".85pt" strokecolor="#0000B5">
                <v:path arrowok="t"/>
              </v:shape>
            </v:group>
            <v:group style="position:absolute;left:6215;top:13855;width:45;height:15" coordorigin="6215,13855" coordsize="45,15">
              <v:shape style="position:absolute;left:6215;top:13855;width:45;height:15" coordorigin="6215,13855" coordsize="45,15" path="m6215,13862l6260,13862e" filled="f" stroked="t" strokeweight=".85pt" strokecolor="#0000B5">
                <v:path arrowok="t"/>
              </v:shape>
            </v:group>
            <v:group style="position:absolute;left:6290;top:13855;width:45;height:15" coordorigin="6290,13855" coordsize="45,15">
              <v:shape style="position:absolute;left:6290;top:13855;width:45;height:15" coordorigin="6290,13855" coordsize="45,15" path="m6290,13862l6335,13862e" filled="f" stroked="t" strokeweight=".85pt" strokecolor="#0000B5">
                <v:path arrowok="t"/>
              </v:shape>
            </v:group>
            <v:group style="position:absolute;left:6365;top:13855;width:45;height:15" coordorigin="6365,13855" coordsize="45,15">
              <v:shape style="position:absolute;left:6365;top:13855;width:45;height:15" coordorigin="6365,13855" coordsize="45,15" path="m6365,13862l6410,13862e" filled="f" stroked="t" strokeweight=".85pt" strokecolor="#0000B5">
                <v:path arrowok="t"/>
              </v:shape>
            </v:group>
            <v:group style="position:absolute;left:6439;top:13855;width:45;height:15" coordorigin="6439,13855" coordsize="45,15">
              <v:shape style="position:absolute;left:6439;top:13855;width:45;height:15" coordorigin="6439,13855" coordsize="45,15" path="m6439,13862l6484,13862e" filled="f" stroked="t" strokeweight=".85pt" strokecolor="#0000B5">
                <v:path arrowok="t"/>
              </v:shape>
            </v:group>
            <v:group style="position:absolute;left:6514;top:13855;width:45;height:15" coordorigin="6514,13855" coordsize="45,15">
              <v:shape style="position:absolute;left:6514;top:13855;width:45;height:15" coordorigin="6514,13855" coordsize="45,15" path="m6514,13862l6559,13862e" filled="f" stroked="t" strokeweight=".85pt" strokecolor="#0000B5">
                <v:path arrowok="t"/>
              </v:shape>
            </v:group>
            <v:group style="position:absolute;left:6589;top:13855;width:45;height:15" coordorigin="6589,13855" coordsize="45,15">
              <v:shape style="position:absolute;left:6589;top:13855;width:45;height:15" coordorigin="6589,13855" coordsize="45,15" path="m6589,13862l6634,13862e" filled="f" stroked="t" strokeweight=".85pt" strokecolor="#0000B5">
                <v:path arrowok="t"/>
              </v:shape>
            </v:group>
            <v:group style="position:absolute;left:6663;top:13855;width:45;height:15" coordorigin="6663,13855" coordsize="45,15">
              <v:shape style="position:absolute;left:6663;top:13855;width:45;height:15" coordorigin="6663,13855" coordsize="45,15" path="m6663,13862l6708,13862e" filled="f" stroked="t" strokeweight=".85pt" strokecolor="#0000B5">
                <v:path arrowok="t"/>
              </v:shape>
            </v:group>
            <v:group style="position:absolute;left:6738;top:13855;width:45;height:15" coordorigin="6738,13855" coordsize="45,15">
              <v:shape style="position:absolute;left:6738;top:13855;width:45;height:15" coordorigin="6738,13855" coordsize="45,15" path="m6738,13862l6783,13862e" filled="f" stroked="t" strokeweight=".85pt" strokecolor="#0000B5">
                <v:path arrowok="t"/>
              </v:shape>
            </v:group>
            <v:group style="position:absolute;left:6813;top:13855;width:45;height:15" coordorigin="6813,13855" coordsize="45,15">
              <v:shape style="position:absolute;left:6813;top:13855;width:45;height:15" coordorigin="6813,13855" coordsize="45,15" path="m6813,13862l6858,13862e" filled="f" stroked="t" strokeweight=".85pt" strokecolor="#0000B5">
                <v:path arrowok="t"/>
              </v:shape>
            </v:group>
            <v:group style="position:absolute;left:6887;top:13855;width:45;height:15" coordorigin="6887,13855" coordsize="45,15">
              <v:shape style="position:absolute;left:6887;top:13855;width:45;height:15" coordorigin="6887,13855" coordsize="45,15" path="m6887,13862l6932,13862e" filled="f" stroked="t" strokeweight=".85pt" strokecolor="#0000B5">
                <v:path arrowok="t"/>
              </v:shape>
            </v:group>
            <v:group style="position:absolute;left:6962;top:13855;width:45;height:15" coordorigin="6962,13855" coordsize="45,15">
              <v:shape style="position:absolute;left:6962;top:13855;width:45;height:15" coordorigin="6962,13855" coordsize="45,15" path="m6962,13862l7007,13862e" filled="f" stroked="t" strokeweight=".85pt" strokecolor="#0000B5">
                <v:path arrowok="t"/>
              </v:shape>
            </v:group>
            <v:group style="position:absolute;left:7037;top:13855;width:45;height:15" coordorigin="7037,13855" coordsize="45,15">
              <v:shape style="position:absolute;left:7037;top:13855;width:45;height:15" coordorigin="7037,13855" coordsize="45,15" path="m7037,13862l7082,13862e" filled="f" stroked="t" strokeweight=".85pt" strokecolor="#0000B5">
                <v:path arrowok="t"/>
              </v:shape>
            </v:group>
            <v:group style="position:absolute;left:7112;top:13855;width:45;height:15" coordorigin="7112,13855" coordsize="45,15">
              <v:shape style="position:absolute;left:7112;top:13855;width:45;height:15" coordorigin="7112,13855" coordsize="45,15" path="m7112,13862l7157,13862e" filled="f" stroked="t" strokeweight=".85pt" strokecolor="#0000B5">
                <v:path arrowok="t"/>
              </v:shape>
            </v:group>
            <v:group style="position:absolute;left:7186;top:13855;width:45;height:15" coordorigin="7186,13855" coordsize="45,15">
              <v:shape style="position:absolute;left:7186;top:13855;width:45;height:15" coordorigin="7186,13855" coordsize="45,15" path="m7186,13862l7231,13862e" filled="f" stroked="t" strokeweight=".85pt" strokecolor="#0000B5">
                <v:path arrowok="t"/>
              </v:shape>
            </v:group>
            <v:group style="position:absolute;left:7261;top:13855;width:45;height:15" coordorigin="7261,13855" coordsize="45,15">
              <v:shape style="position:absolute;left:7261;top:13855;width:45;height:15" coordorigin="7261,13855" coordsize="45,15" path="m7261,13862l7306,13862e" filled="f" stroked="t" strokeweight=".85pt" strokecolor="#0000B5">
                <v:path arrowok="t"/>
              </v:shape>
            </v:group>
            <v:group style="position:absolute;left:7336;top:13855;width:45;height:15" coordorigin="7336,13855" coordsize="45,15">
              <v:shape style="position:absolute;left:7336;top:13855;width:45;height:15" coordorigin="7336,13855" coordsize="45,15" path="m7336,13862l7381,13862e" filled="f" stroked="t" strokeweight=".85pt" strokecolor="#0000B5">
                <v:path arrowok="t"/>
              </v:shape>
            </v:group>
            <v:group style="position:absolute;left:7410;top:13855;width:45;height:15" coordorigin="7410,13855" coordsize="45,15">
              <v:shape style="position:absolute;left:7410;top:13855;width:45;height:15" coordorigin="7410,13855" coordsize="45,15" path="m7410,13862l7455,13862e" filled="f" stroked="t" strokeweight=".85pt" strokecolor="#0000B5">
                <v:path arrowok="t"/>
              </v:shape>
            </v:group>
            <v:group style="position:absolute;left:7485;top:13855;width:45;height:15" coordorigin="7485,13855" coordsize="45,15">
              <v:shape style="position:absolute;left:7485;top:13855;width:45;height:15" coordorigin="7485,13855" coordsize="45,15" path="m7485,13862l7530,13862e" filled="f" stroked="t" strokeweight=".85pt" strokecolor="#0000B5">
                <v:path arrowok="t"/>
              </v:shape>
            </v:group>
            <v:group style="position:absolute;left:7560;top:13855;width:45;height:15" coordorigin="7560,13855" coordsize="45,15">
              <v:shape style="position:absolute;left:7560;top:13855;width:45;height:15" coordorigin="7560,13855" coordsize="45,15" path="m7560,13862l7605,13862e" filled="f" stroked="t" strokeweight=".85pt" strokecolor="#0000B5">
                <v:path arrowok="t"/>
              </v:shape>
            </v:group>
            <v:group style="position:absolute;left:7634;top:13855;width:45;height:15" coordorigin="7634,13855" coordsize="45,15">
              <v:shape style="position:absolute;left:7634;top:13855;width:45;height:15" coordorigin="7634,13855" coordsize="45,15" path="m7634,13862l7679,13862e" filled="f" stroked="t" strokeweight=".85pt" strokecolor="#0000B5">
                <v:path arrowok="t"/>
              </v:shape>
            </v:group>
            <v:group style="position:absolute;left:7709;top:13855;width:45;height:15" coordorigin="7709,13855" coordsize="45,15">
              <v:shape style="position:absolute;left:7709;top:13855;width:45;height:15" coordorigin="7709,13855" coordsize="45,15" path="m7709,13862l7754,13862e" filled="f" stroked="t" strokeweight=".85pt" strokecolor="#0000B5">
                <v:path arrowok="t"/>
              </v:shape>
            </v:group>
            <v:group style="position:absolute;left:7784;top:13855;width:45;height:15" coordorigin="7784,13855" coordsize="45,15">
              <v:shape style="position:absolute;left:7784;top:13855;width:45;height:15" coordorigin="7784,13855" coordsize="45,15" path="m7784,13862l7829,13862e" filled="f" stroked="t" strokeweight=".85pt" strokecolor="#0000B5">
                <v:path arrowok="t"/>
              </v:shape>
            </v:group>
            <v:group style="position:absolute;left:7859;top:13855;width:45;height:15" coordorigin="7859,13855" coordsize="45,15">
              <v:shape style="position:absolute;left:7859;top:13855;width:45;height:15" coordorigin="7859,13855" coordsize="45,15" path="m7859,13862l7904,13862e" filled="f" stroked="t" strokeweight=".85pt" strokecolor="#0000B5">
                <v:path arrowok="t"/>
              </v:shape>
            </v:group>
            <v:group style="position:absolute;left:7933;top:13855;width:45;height:15" coordorigin="7933,13855" coordsize="45,15">
              <v:shape style="position:absolute;left:7933;top:13855;width:45;height:15" coordorigin="7933,13855" coordsize="45,15" path="m7933,13862l7978,13862e" filled="f" stroked="t" strokeweight=".85pt" strokecolor="#0000B5">
                <v:path arrowok="t"/>
              </v:shape>
            </v:group>
            <v:group style="position:absolute;left:8008;top:13855;width:45;height:15" coordorigin="8008,13855" coordsize="45,15">
              <v:shape style="position:absolute;left:8008;top:13855;width:45;height:15" coordorigin="8008,13855" coordsize="45,15" path="m8008,13862l8053,13862e" filled="f" stroked="t" strokeweight=".85pt" strokecolor="#0000B5">
                <v:path arrowok="t"/>
              </v:shape>
            </v:group>
            <v:group style="position:absolute;left:8083;top:13855;width:45;height:15" coordorigin="8083,13855" coordsize="45,15">
              <v:shape style="position:absolute;left:8083;top:13855;width:45;height:15" coordorigin="8083,13855" coordsize="45,15" path="m8083,13862l8128,13862e" filled="f" stroked="t" strokeweight=".85pt" strokecolor="#0000B5">
                <v:path arrowok="t"/>
              </v:shape>
            </v:group>
            <v:group style="position:absolute;left:8157;top:13855;width:45;height:15" coordorigin="8157,13855" coordsize="45,15">
              <v:shape style="position:absolute;left:8157;top:13855;width:45;height:15" coordorigin="8157,13855" coordsize="45,15" path="m8157,13862l8202,13862e" filled="f" stroked="t" strokeweight=".85pt" strokecolor="#0000B5">
                <v:path arrowok="t"/>
              </v:shape>
            </v:group>
            <v:group style="position:absolute;left:8232;top:13855;width:45;height:15" coordorigin="8232,13855" coordsize="45,15">
              <v:shape style="position:absolute;left:8232;top:13855;width:45;height:15" coordorigin="8232,13855" coordsize="45,15" path="m8232,13862l8277,13862e" filled="f" stroked="t" strokeweight=".85pt" strokecolor="#0000B5">
                <v:path arrowok="t"/>
              </v:shape>
            </v:group>
            <v:group style="position:absolute;left:8307;top:13855;width:45;height:15" coordorigin="8307,13855" coordsize="45,15">
              <v:shape style="position:absolute;left:8307;top:13855;width:45;height:15" coordorigin="8307,13855" coordsize="45,15" path="m8307,13862l8352,13862e" filled="f" stroked="t" strokeweight=".85pt" strokecolor="#0000B5">
                <v:path arrowok="t"/>
              </v:shape>
            </v:group>
            <v:group style="position:absolute;left:8381;top:13855;width:45;height:15" coordorigin="8381,13855" coordsize="45,15">
              <v:shape style="position:absolute;left:8381;top:13855;width:45;height:15" coordorigin="8381,13855" coordsize="45,15" path="m8381,13862l8426,13862e" filled="f" stroked="t" strokeweight=".85pt" strokecolor="#0000B5">
                <v:path arrowok="t"/>
              </v:shape>
            </v:group>
            <v:group style="position:absolute;left:8456;top:13855;width:45;height:15" coordorigin="8456,13855" coordsize="45,15">
              <v:shape style="position:absolute;left:8456;top:13855;width:45;height:15" coordorigin="8456,13855" coordsize="45,15" path="m8456,13862l8501,13862e" filled="f" stroked="t" strokeweight=".85pt" strokecolor="#0000B5">
                <v:path arrowok="t"/>
              </v:shape>
            </v:group>
            <v:group style="position:absolute;left:8531;top:13855;width:45;height:15" coordorigin="8531,13855" coordsize="45,15">
              <v:shape style="position:absolute;left:8531;top:13855;width:45;height:15" coordorigin="8531,13855" coordsize="45,15" path="m8531,13862l8576,13862e" filled="f" stroked="t" strokeweight=".85pt" strokecolor="#0000B5">
                <v:path arrowok="t"/>
              </v:shape>
            </v:group>
            <v:group style="position:absolute;left:8606;top:13855;width:45;height:15" coordorigin="8606,13855" coordsize="45,15">
              <v:shape style="position:absolute;left:8606;top:13855;width:45;height:15" coordorigin="8606,13855" coordsize="45,15" path="m8606,13862l8651,13862e" filled="f" stroked="t" strokeweight=".85pt" strokecolor="#0000B5">
                <v:path arrowok="t"/>
              </v:shape>
            </v:group>
            <v:group style="position:absolute;left:8680;top:13855;width:45;height:15" coordorigin="8680,13855" coordsize="45,15">
              <v:shape style="position:absolute;left:8680;top:13855;width:45;height:15" coordorigin="8680,13855" coordsize="45,15" path="m8680,13862l8725,13862e" filled="f" stroked="t" strokeweight=".85pt" strokecolor="#0000B5">
                <v:path arrowok="t"/>
              </v:shape>
            </v:group>
            <v:group style="position:absolute;left:8755;top:13855;width:45;height:15" coordorigin="8755,13855" coordsize="45,15">
              <v:shape style="position:absolute;left:8755;top:13855;width:45;height:15" coordorigin="8755,13855" coordsize="45,15" path="m8755,13862l8800,13862e" filled="f" stroked="t" strokeweight=".85pt" strokecolor="#0000B5">
                <v:path arrowok="t"/>
              </v:shape>
              <v:shape style="position:absolute;left:5695;top:2920;width:5400;height:3585" type="#_x0000_t75">
                <v:imagedata r:id="rId9" o:title=""/>
              </v:shape>
            </v:group>
            <w10:wrap type="none"/>
          </v:group>
        </w:pict>
      </w:r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865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Cohort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ENG-123-Q1729-OL-TRAD-UG.18EW1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865" w:right="-20"/>
        <w:jc w:val="left"/>
        <w:rPr>
          <w:rFonts w:ascii="Arial" w:hAnsi="Arial" w:cs="Arial" w:eastAsia="Arial"/>
          <w:sz w:val="36"/>
          <w:szCs w:val="36"/>
        </w:rPr>
      </w:pPr>
      <w:rPr/>
      <w:r>
        <w:rPr>
          <w:rFonts w:ascii="Arial" w:hAnsi="Arial" w:cs="Arial" w:eastAsia="Arial"/>
          <w:sz w:val="36"/>
          <w:szCs w:val="36"/>
          <w:spacing w:val="0"/>
          <w:w w:val="100"/>
        </w:rPr>
        <w:t>Assignment</w:t>
      </w:r>
      <w:r>
        <w:rPr>
          <w:rFonts w:ascii="Arial" w:hAnsi="Arial" w:cs="Arial" w:eastAsia="Arial"/>
          <w:sz w:val="36"/>
          <w:szCs w:val="36"/>
          <w:spacing w:val="0"/>
          <w:w w:val="100"/>
        </w:rPr>
        <w:t> </w:t>
      </w:r>
      <w:r>
        <w:rPr>
          <w:rFonts w:ascii="Arial" w:hAnsi="Arial" w:cs="Arial" w:eastAsia="Arial"/>
          <w:sz w:val="36"/>
          <w:szCs w:val="36"/>
          <w:spacing w:val="0"/>
          <w:w w:val="100"/>
        </w:rPr>
        <w:t>1</w:t>
      </w:r>
      <w:r>
        <w:rPr>
          <w:rFonts w:ascii="Arial" w:hAnsi="Arial" w:cs="Arial" w:eastAsia="Arial"/>
          <w:sz w:val="36"/>
          <w:szCs w:val="36"/>
          <w:spacing w:val="0"/>
          <w:w w:val="100"/>
        </w:rPr>
        <w:t> </w:t>
      </w:r>
      <w:r>
        <w:rPr>
          <w:rFonts w:ascii="Arial" w:hAnsi="Arial" w:cs="Arial" w:eastAsia="Arial"/>
          <w:sz w:val="36"/>
          <w:szCs w:val="36"/>
          <w:spacing w:val="0"/>
          <w:w w:val="100"/>
        </w:rPr>
        <w:t>Submission:</w:t>
      </w:r>
      <w:r>
        <w:rPr>
          <w:rFonts w:ascii="Arial" w:hAnsi="Arial" w:cs="Arial" w:eastAsia="Arial"/>
          <w:sz w:val="36"/>
          <w:szCs w:val="36"/>
          <w:spacing w:val="0"/>
          <w:w w:val="100"/>
        </w:rPr>
        <w:t> </w:t>
      </w:r>
      <w:r>
        <w:rPr>
          <w:rFonts w:ascii="Arial" w:hAnsi="Arial" w:cs="Arial" w:eastAsia="Arial"/>
          <w:sz w:val="36"/>
          <w:szCs w:val="36"/>
          <w:spacing w:val="-7"/>
          <w:w w:val="100"/>
        </w:rPr>
        <w:t>W</w:t>
      </w:r>
      <w:r>
        <w:rPr>
          <w:rFonts w:ascii="Arial" w:hAnsi="Arial" w:cs="Arial" w:eastAsia="Arial"/>
          <w:sz w:val="36"/>
          <w:szCs w:val="36"/>
          <w:spacing w:val="0"/>
          <w:w w:val="100"/>
        </w:rPr>
        <w:t>riting</w:t>
      </w:r>
      <w:r>
        <w:rPr>
          <w:rFonts w:ascii="Arial" w:hAnsi="Arial" w:cs="Arial" w:eastAsia="Arial"/>
          <w:sz w:val="36"/>
          <w:szCs w:val="36"/>
          <w:spacing w:val="-3"/>
          <w:w w:val="100"/>
        </w:rPr>
        <w:t> </w:t>
      </w:r>
      <w:r>
        <w:rPr>
          <w:rFonts w:ascii="Arial" w:hAnsi="Arial" w:cs="Arial" w:eastAsia="Arial"/>
          <w:sz w:val="36"/>
          <w:szCs w:val="36"/>
          <w:spacing w:val="0"/>
          <w:w w:val="100"/>
        </w:rPr>
        <w:t>Plan</w:t>
      </w:r>
      <w:r>
        <w:rPr>
          <w:rFonts w:ascii="Arial" w:hAnsi="Arial" w:cs="Arial" w:eastAsia="Arial"/>
          <w:sz w:val="36"/>
          <w:szCs w:val="36"/>
          <w:spacing w:val="0"/>
          <w:w w:val="100"/>
        </w:rPr>
        <w:t> </w:t>
      </w:r>
      <w:r>
        <w:rPr>
          <w:rFonts w:ascii="Arial" w:hAnsi="Arial" w:cs="Arial" w:eastAsia="Arial"/>
          <w:sz w:val="36"/>
          <w:szCs w:val="36"/>
          <w:spacing w:val="0"/>
          <w:w w:val="100"/>
        </w:rPr>
        <w:t>(GRADED)</w:t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360" w:lineRule="atLeast"/>
        <w:ind w:left="865" w:right="6462"/>
        <w:jc w:val="left"/>
        <w:rPr>
          <w:rFonts w:ascii="Arial" w:hAnsi="Arial" w:cs="Arial" w:eastAsia="Arial"/>
          <w:sz w:val="24"/>
          <w:szCs w:val="24"/>
        </w:rPr>
      </w:pPr>
      <w:rPr/>
      <w:hyperlink r:id="rId10">
        <w:r>
          <w:rPr>
            <w:rFonts w:ascii="Arial" w:hAnsi="Arial" w:cs="Arial" w:eastAsia="Arial"/>
            <w:sz w:val="24"/>
            <w:szCs w:val="24"/>
            <w:spacing w:val="0"/>
            <w:w w:val="100"/>
          </w:rPr>
          <w:t>For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</w:rPr>
          <w:t> 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  <w:u w:val="single" w:color="000000"/>
          </w:rPr>
          <w:t>2-2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  <w:u w:val="single" w:color="000000"/>
          </w:rPr>
        </w:r>
        <w:r>
          <w:rPr>
            <w:rFonts w:ascii="Arial" w:hAnsi="Arial" w:cs="Arial" w:eastAsia="Arial"/>
            <w:sz w:val="24"/>
            <w:szCs w:val="24"/>
            <w:spacing w:val="-73"/>
            <w:w w:val="99"/>
            <w:u w:val="single" w:color="000000"/>
          </w:rPr>
          <w:t> </w:t>
        </w:r>
        <w:r>
          <w:rPr>
            <w:rFonts w:ascii="Arial" w:hAnsi="Arial" w:cs="Arial" w:eastAsia="Arial"/>
            <w:sz w:val="24"/>
            <w:szCs w:val="24"/>
            <w:spacing w:val="-73"/>
            <w:w w:val="99"/>
            <w:u w:val="single" w:color="000000"/>
          </w:rPr>
        </w:r>
        <w:r>
          <w:rPr>
            <w:rFonts w:ascii="Arial" w:hAnsi="Arial" w:cs="Arial" w:eastAsia="Arial"/>
            <w:sz w:val="24"/>
            <w:szCs w:val="24"/>
            <w:spacing w:val="0"/>
            <w:w w:val="100"/>
            <w:u w:val="single" w:color="000000"/>
          </w:rPr>
          <w:t>Assignment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  <w:u w:val="single" w:color="000000"/>
          </w:rPr>
        </w:r>
        <w:r>
          <w:rPr>
            <w:rFonts w:ascii="Arial" w:hAnsi="Arial" w:cs="Arial" w:eastAsia="Arial"/>
            <w:sz w:val="24"/>
            <w:szCs w:val="24"/>
            <w:spacing w:val="-73"/>
            <w:w w:val="99"/>
            <w:u w:val="single" w:color="000000"/>
          </w:rPr>
          <w:t> </w:t>
        </w:r>
        <w:r>
          <w:rPr>
            <w:rFonts w:ascii="Arial" w:hAnsi="Arial" w:cs="Arial" w:eastAsia="Arial"/>
            <w:sz w:val="24"/>
            <w:szCs w:val="24"/>
            <w:spacing w:val="-73"/>
            <w:w w:val="99"/>
            <w:u w:val="single" w:color="000000"/>
          </w:rPr>
        </w:r>
        <w:r>
          <w:rPr>
            <w:rFonts w:ascii="Arial" w:hAnsi="Arial" w:cs="Arial" w:eastAsia="Arial"/>
            <w:sz w:val="24"/>
            <w:szCs w:val="24"/>
            <w:spacing w:val="0"/>
            <w:w w:val="99"/>
            <w:u w:val="single" w:color="000000"/>
          </w:rPr>
          <w:t>1,</w:t>
        </w:r>
        <w:r>
          <w:rPr>
            <w:rFonts w:ascii="Arial" w:hAnsi="Arial" w:cs="Arial" w:eastAsia="Arial"/>
            <w:sz w:val="24"/>
            <w:szCs w:val="24"/>
            <w:spacing w:val="0"/>
            <w:w w:val="99"/>
            <w:u w:val="single" w:color="000000"/>
          </w:rPr>
        </w:r>
        <w:r>
          <w:rPr>
            <w:rFonts w:ascii="Arial" w:hAnsi="Arial" w:cs="Arial" w:eastAsia="Arial"/>
            <w:sz w:val="24"/>
            <w:szCs w:val="24"/>
            <w:spacing w:val="-73"/>
            <w:w w:val="99"/>
            <w:u w:val="single" w:color="000000"/>
          </w:rPr>
          <w:t> </w:t>
        </w:r>
        <w:r>
          <w:rPr>
            <w:rFonts w:ascii="Arial" w:hAnsi="Arial" w:cs="Arial" w:eastAsia="Arial"/>
            <w:sz w:val="24"/>
            <w:szCs w:val="24"/>
            <w:spacing w:val="-73"/>
            <w:w w:val="99"/>
            <w:u w:val="single" w:color="000000"/>
          </w:rPr>
        </w:r>
        <w:r>
          <w:rPr>
            <w:rFonts w:ascii="Arial" w:hAnsi="Arial" w:cs="Arial" w:eastAsia="Arial"/>
            <w:sz w:val="24"/>
            <w:szCs w:val="24"/>
            <w:spacing w:val="0"/>
            <w:w w:val="100"/>
            <w:u w:val="single" w:color="000000"/>
          </w:rPr>
          <w:t>Milestone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  <w:u w:val="single" w:color="000000"/>
          </w:rPr>
        </w:r>
        <w:r>
          <w:rPr>
            <w:rFonts w:ascii="Arial" w:hAnsi="Arial" w:cs="Arial" w:eastAsia="Arial"/>
            <w:sz w:val="24"/>
            <w:szCs w:val="24"/>
            <w:spacing w:val="-73"/>
            <w:w w:val="99"/>
            <w:u w:val="single" w:color="000000"/>
          </w:rPr>
          <w:t> </w:t>
        </w:r>
        <w:r>
          <w:rPr>
            <w:rFonts w:ascii="Arial" w:hAnsi="Arial" w:cs="Arial" w:eastAsia="Arial"/>
            <w:sz w:val="24"/>
            <w:szCs w:val="24"/>
            <w:spacing w:val="-73"/>
            <w:w w:val="99"/>
            <w:u w:val="single" w:color="000000"/>
          </w:rPr>
        </w:r>
        <w:r>
          <w:rPr>
            <w:rFonts w:ascii="Arial" w:hAnsi="Arial" w:cs="Arial" w:eastAsia="Arial"/>
            <w:sz w:val="24"/>
            <w:szCs w:val="24"/>
            <w:spacing w:val="0"/>
            <w:w w:val="100"/>
            <w:u w:val="single" w:color="000000"/>
          </w:rPr>
          <w:t>1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</w:rPr>
        </w:r>
        <w:r>
          <w:rPr>
            <w:rFonts w:ascii="Arial" w:hAnsi="Arial" w:cs="Arial" w:eastAsia="Arial"/>
            <w:sz w:val="24"/>
            <w:szCs w:val="24"/>
            <w:spacing w:val="0"/>
            <w:w w:val="100"/>
          </w:rPr>
          <w:t> 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  <w:u w:val="single" w:color="000000"/>
          </w:rPr>
          <w:t>(/content.php?cid=</w:t>
        </w:r>
        <w:r>
          <w:rPr>
            <w:rFonts w:ascii="Arial" w:hAnsi="Arial" w:cs="Arial" w:eastAsia="Arial"/>
            <w:sz w:val="24"/>
            <w:szCs w:val="24"/>
            <w:spacing w:val="-18"/>
            <w:w w:val="100"/>
            <w:u w:val="single" w:color="000000"/>
          </w:rPr>
          <w:t>1</w:t>
        </w:r>
        <w:r>
          <w:rPr>
            <w:rFonts w:ascii="Arial" w:hAnsi="Arial" w:cs="Arial" w:eastAsia="Arial"/>
            <w:sz w:val="24"/>
            <w:szCs w:val="24"/>
            <w:spacing w:val="-18"/>
            <w:w w:val="100"/>
            <w:u w:val="single" w:color="000000"/>
          </w:rPr>
        </w:r>
        <w:r>
          <w:rPr>
            <w:rFonts w:ascii="Arial" w:hAnsi="Arial" w:cs="Arial" w:eastAsia="Arial"/>
            <w:sz w:val="24"/>
            <w:szCs w:val="24"/>
            <w:spacing w:val="0"/>
            <w:w w:val="100"/>
            <w:u w:val="single" w:color="000000"/>
          </w:rPr>
          <w:t>15</w:t>
        </w:r>
        <w:r>
          <w:rPr>
            <w:rFonts w:ascii="Arial" w:hAnsi="Arial" w:cs="Arial" w:eastAsia="Arial"/>
            <w:sz w:val="24"/>
            <w:szCs w:val="24"/>
            <w:spacing w:val="-18"/>
            <w:w w:val="100"/>
            <w:u w:val="single" w:color="000000"/>
          </w:rPr>
          <w:t>1</w:t>
        </w:r>
        <w:r>
          <w:rPr>
            <w:rFonts w:ascii="Arial" w:hAnsi="Arial" w:cs="Arial" w:eastAsia="Arial"/>
            <w:sz w:val="24"/>
            <w:szCs w:val="24"/>
            <w:spacing w:val="-18"/>
            <w:w w:val="100"/>
            <w:u w:val="single" w:color="000000"/>
          </w:rPr>
        </w:r>
        <w:r>
          <w:rPr>
            <w:rFonts w:ascii="Arial" w:hAnsi="Arial" w:cs="Arial" w:eastAsia="Arial"/>
            <w:sz w:val="24"/>
            <w:szCs w:val="24"/>
            <w:spacing w:val="0"/>
            <w:w w:val="100"/>
            <w:u w:val="single" w:color="000000"/>
          </w:rPr>
          <w:t>15)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  <w:u w:val="single" w:color="000000"/>
          </w:rPr>
        </w:r>
        <w:r>
          <w:rPr>
            <w:rFonts w:ascii="Arial" w:hAnsi="Arial" w:cs="Arial" w:eastAsia="Arial"/>
            <w:sz w:val="24"/>
            <w:szCs w:val="24"/>
            <w:spacing w:val="0"/>
            <w:w w:val="100"/>
          </w:rPr>
        </w:r>
        <w:r>
          <w:rPr>
            <w:rFonts w:ascii="Arial" w:hAnsi="Arial" w:cs="Arial" w:eastAsia="Arial"/>
            <w:sz w:val="24"/>
            <w:szCs w:val="24"/>
            <w:spacing w:val="0"/>
            <w:w w:val="100"/>
          </w:rPr>
          <w:t>,</w:t>
        </w:r>
        <w:r>
          <w:rPr>
            <w:rFonts w:ascii="Arial" w:hAnsi="Arial" w:cs="Arial" w:eastAsia="Arial"/>
            <w:sz w:val="24"/>
            <w:szCs w:val="24"/>
            <w:spacing w:val="-1"/>
            <w:w w:val="100"/>
          </w:rPr>
          <w:t> 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</w:rPr>
          <w:t>you</w:t>
        </w:r>
      </w:hyperlink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created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riting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Notes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helped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consider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how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following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critical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elements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related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persuasive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essay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topic:</w:t>
      </w:r>
    </w:p>
    <w:p>
      <w:pPr>
        <w:spacing w:before="1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29" w:after="0" w:line="312" w:lineRule="auto"/>
        <w:ind w:left="1465" w:right="8687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color w:val="0033FF"/>
          <w:spacing w:val="0"/>
          <w:w w:val="100"/>
          <w:b/>
          <w:bCs/>
        </w:rPr>
        <w:t>argument</w:t>
      </w:r>
      <w:r>
        <w:rPr>
          <w:rFonts w:ascii="Arial" w:hAnsi="Arial" w:cs="Arial" w:eastAsia="Arial"/>
          <w:sz w:val="24"/>
          <w:szCs w:val="24"/>
          <w:color w:val="0033FF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0033FF"/>
          <w:spacing w:val="0"/>
          <w:w w:val="100"/>
          <w:b/>
          <w:bCs/>
        </w:rPr>
        <w:t>key</w:t>
      </w:r>
      <w:r>
        <w:rPr>
          <w:rFonts w:ascii="Arial" w:hAnsi="Arial" w:cs="Arial" w:eastAsia="Arial"/>
          <w:sz w:val="24"/>
          <w:szCs w:val="24"/>
          <w:color w:val="0033FF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0033FF"/>
          <w:spacing w:val="0"/>
          <w:w w:val="100"/>
          <w:b/>
          <w:bCs/>
        </w:rPr>
        <w:t>points</w:t>
      </w:r>
      <w:r>
        <w:rPr>
          <w:rFonts w:ascii="Arial" w:hAnsi="Arial" w:cs="Arial" w:eastAsia="Arial"/>
          <w:sz w:val="24"/>
          <w:szCs w:val="24"/>
          <w:color w:val="0033FF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0033FF"/>
          <w:spacing w:val="0"/>
          <w:w w:val="100"/>
          <w:b/>
          <w:bCs/>
        </w:rPr>
        <w:t>audience</w:t>
      </w:r>
      <w:r>
        <w:rPr>
          <w:rFonts w:ascii="Arial" w:hAnsi="Arial" w:cs="Arial" w:eastAsia="Arial"/>
          <w:sz w:val="24"/>
          <w:szCs w:val="24"/>
          <w:color w:val="0033FF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0033FF"/>
          <w:spacing w:val="0"/>
          <w:w w:val="100"/>
          <w:b/>
          <w:bCs/>
        </w:rPr>
        <w:t>goal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</w:rPr>
      </w:r>
    </w:p>
    <w:p>
      <w:pPr>
        <w:spacing w:before="2" w:after="0" w:line="312" w:lineRule="auto"/>
        <w:ind w:left="1465" w:right="766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color w:val="0033FF"/>
          <w:spacing w:val="0"/>
          <w:w w:val="100"/>
          <w:b/>
          <w:bCs/>
        </w:rPr>
        <w:t>potential</w:t>
      </w:r>
      <w:r>
        <w:rPr>
          <w:rFonts w:ascii="Arial" w:hAnsi="Arial" w:cs="Arial" w:eastAsia="Arial"/>
          <w:sz w:val="24"/>
          <w:szCs w:val="24"/>
          <w:color w:val="0033FF"/>
          <w:spacing w:val="-10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0033FF"/>
          <w:spacing w:val="0"/>
          <w:w w:val="100"/>
          <w:b/>
          <w:bCs/>
        </w:rPr>
        <w:t>resources</w:t>
      </w:r>
      <w:r>
        <w:rPr>
          <w:rFonts w:ascii="Arial" w:hAnsi="Arial" w:cs="Arial" w:eastAsia="Arial"/>
          <w:sz w:val="24"/>
          <w:szCs w:val="24"/>
          <w:color w:val="0033FF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0033FF"/>
          <w:spacing w:val="0"/>
          <w:w w:val="100"/>
          <w:b/>
          <w:bCs/>
        </w:rPr>
        <w:t>evidence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</w:rPr>
      </w:r>
    </w:p>
    <w:p>
      <w:pPr>
        <w:spacing w:before="2" w:after="0" w:line="312" w:lineRule="auto"/>
        <w:ind w:left="1465" w:right="8833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color w:val="0033FF"/>
          <w:spacing w:val="0"/>
          <w:w w:val="100"/>
          <w:b/>
          <w:bCs/>
        </w:rPr>
        <w:t>feedback</w:t>
      </w:r>
      <w:r>
        <w:rPr>
          <w:rFonts w:ascii="Arial" w:hAnsi="Arial" w:cs="Arial" w:eastAsia="Arial"/>
          <w:sz w:val="24"/>
          <w:szCs w:val="24"/>
          <w:color w:val="0033FF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0033FF"/>
          <w:spacing w:val="0"/>
          <w:w w:val="100"/>
          <w:b/>
          <w:bCs/>
        </w:rPr>
        <w:t>revision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</w:rPr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12" w:lineRule="auto"/>
        <w:ind w:left="865" w:right="708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Now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it's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time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revisit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riting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Notes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revise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responses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produce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complete,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polished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document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addresses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above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elements.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By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reconsidering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responses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from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riting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Notes,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will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construct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riting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Plan.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This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process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will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allow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develop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potential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structure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for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f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fectively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persuading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readers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agree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with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argument.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This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plan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will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helpful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keeping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thought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process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track</w:t>
      </w:r>
      <w:r>
        <w:rPr>
          <w:rFonts w:ascii="Arial" w:hAnsi="Arial" w:cs="Arial" w:eastAsia="Arial"/>
          <w:sz w:val="24"/>
          <w:szCs w:val="24"/>
          <w:spacing w:val="-5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when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begin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writing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revising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essa</w:t>
      </w:r>
      <w:r>
        <w:rPr>
          <w:rFonts w:ascii="Arial" w:hAnsi="Arial" w:cs="Arial" w:eastAsia="Arial"/>
          <w:sz w:val="24"/>
          <w:szCs w:val="24"/>
          <w:spacing w:val="-18"/>
          <w:w w:val="100"/>
        </w:rPr>
        <w:t>y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865" w:right="-20"/>
        <w:jc w:val="left"/>
        <w:rPr>
          <w:rFonts w:ascii="Arial" w:hAnsi="Arial" w:cs="Arial" w:eastAsia="Arial"/>
          <w:sz w:val="27"/>
          <w:szCs w:val="27"/>
        </w:rPr>
      </w:pPr>
      <w:rPr/>
      <w:r>
        <w:rPr>
          <w:rFonts w:ascii="Arial" w:hAnsi="Arial" w:cs="Arial" w:eastAsia="Arial"/>
          <w:sz w:val="27"/>
          <w:szCs w:val="27"/>
          <w:spacing w:val="0"/>
          <w:w w:val="100"/>
        </w:rPr>
        <w:t>Constructing</w:t>
      </w:r>
      <w:r>
        <w:rPr>
          <w:rFonts w:ascii="Arial" w:hAnsi="Arial" w:cs="Arial" w:eastAsia="Arial"/>
          <w:sz w:val="27"/>
          <w:szCs w:val="27"/>
          <w:spacing w:val="0"/>
          <w:w w:val="100"/>
        </w:rPr>
        <w:t> </w:t>
      </w:r>
      <w:r>
        <w:rPr>
          <w:rFonts w:ascii="Arial" w:hAnsi="Arial" w:cs="Arial" w:eastAsia="Arial"/>
          <w:sz w:val="27"/>
          <w:szCs w:val="27"/>
          <w:spacing w:val="-25"/>
          <w:w w:val="100"/>
        </w:rPr>
        <w:t>Y</w:t>
      </w:r>
      <w:r>
        <w:rPr>
          <w:rFonts w:ascii="Arial" w:hAnsi="Arial" w:cs="Arial" w:eastAsia="Arial"/>
          <w:sz w:val="27"/>
          <w:szCs w:val="27"/>
          <w:spacing w:val="0"/>
          <w:w w:val="100"/>
        </w:rPr>
        <w:t>our</w:t>
      </w:r>
      <w:r>
        <w:rPr>
          <w:rFonts w:ascii="Arial" w:hAnsi="Arial" w:cs="Arial" w:eastAsia="Arial"/>
          <w:sz w:val="27"/>
          <w:szCs w:val="27"/>
          <w:spacing w:val="-2"/>
          <w:w w:val="100"/>
        </w:rPr>
        <w:t> </w:t>
      </w:r>
      <w:r>
        <w:rPr>
          <w:rFonts w:ascii="Arial" w:hAnsi="Arial" w:cs="Arial" w:eastAsia="Arial"/>
          <w:sz w:val="27"/>
          <w:szCs w:val="27"/>
          <w:spacing w:val="-5"/>
          <w:w w:val="100"/>
        </w:rPr>
        <w:t>W</w:t>
      </w:r>
      <w:r>
        <w:rPr>
          <w:rFonts w:ascii="Arial" w:hAnsi="Arial" w:cs="Arial" w:eastAsia="Arial"/>
          <w:sz w:val="27"/>
          <w:szCs w:val="27"/>
          <w:spacing w:val="0"/>
          <w:w w:val="100"/>
        </w:rPr>
        <w:t>riting</w:t>
      </w:r>
      <w:r>
        <w:rPr>
          <w:rFonts w:ascii="Arial" w:hAnsi="Arial" w:cs="Arial" w:eastAsia="Arial"/>
          <w:sz w:val="27"/>
          <w:szCs w:val="27"/>
          <w:spacing w:val="-3"/>
          <w:w w:val="100"/>
        </w:rPr>
        <w:t> </w:t>
      </w:r>
      <w:r>
        <w:rPr>
          <w:rFonts w:ascii="Arial" w:hAnsi="Arial" w:cs="Arial" w:eastAsia="Arial"/>
          <w:sz w:val="27"/>
          <w:szCs w:val="27"/>
          <w:spacing w:val="0"/>
          <w:w w:val="100"/>
        </w:rPr>
        <w:t>Plan</w:t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12" w:lineRule="auto"/>
        <w:ind w:left="865" w:right="815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Answer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each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questions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belo</w:t>
      </w:r>
      <w:r>
        <w:rPr>
          <w:rFonts w:ascii="Arial" w:hAnsi="Arial" w:cs="Arial" w:eastAsia="Arial"/>
          <w:sz w:val="24"/>
          <w:szCs w:val="24"/>
          <w:spacing w:val="-13"/>
          <w:w w:val="100"/>
        </w:rPr>
        <w:t>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22"/>
          <w:w w:val="100"/>
        </w:rPr>
        <w:t>Y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our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responses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for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this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riting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Plan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should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reflect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new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ideas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may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have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come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about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result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work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this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module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evaluating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sources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annotating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those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sources.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Each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response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should</w:t>
      </w:r>
      <w:r>
        <w:rPr>
          <w:rFonts w:ascii="Arial" w:hAnsi="Arial" w:cs="Arial" w:eastAsia="Arial"/>
          <w:sz w:val="24"/>
          <w:szCs w:val="24"/>
          <w:spacing w:val="-8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be</w:t>
      </w:r>
      <w:r>
        <w:rPr>
          <w:rFonts w:ascii="Arial" w:hAnsi="Arial" w:cs="Arial" w:eastAsia="Arial"/>
          <w:sz w:val="24"/>
          <w:szCs w:val="24"/>
          <w:spacing w:val="-3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one</w:t>
      </w:r>
      <w:r>
        <w:rPr>
          <w:rFonts w:ascii="Arial" w:hAnsi="Arial" w:cs="Arial" w:eastAsia="Arial"/>
          <w:sz w:val="24"/>
          <w:szCs w:val="24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fully</w:t>
      </w:r>
      <w:r>
        <w:rPr>
          <w:rFonts w:ascii="Arial" w:hAnsi="Arial" w:cs="Arial" w:eastAsia="Arial"/>
          <w:sz w:val="24"/>
          <w:szCs w:val="24"/>
          <w:spacing w:val="-5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developed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paragraph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in</w:t>
      </w:r>
      <w:r>
        <w:rPr>
          <w:rFonts w:ascii="Arial" w:hAnsi="Arial" w:cs="Arial" w:eastAsia="Arial"/>
          <w:sz w:val="24"/>
          <w:szCs w:val="24"/>
          <w:spacing w:val="-2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length</w:t>
      </w:r>
      <w:r>
        <w:rPr>
          <w:rFonts w:ascii="Arial" w:hAnsi="Arial" w:cs="Arial" w:eastAsia="Arial"/>
          <w:sz w:val="24"/>
          <w:szCs w:val="24"/>
          <w:spacing w:val="-7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(5-8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sentences).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12" w:lineRule="auto"/>
        <w:ind w:left="865" w:right="78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As</w:t>
      </w:r>
      <w:r>
        <w:rPr>
          <w:rFonts w:ascii="Arial" w:hAnsi="Arial" w:cs="Arial" w:eastAsia="Arial"/>
          <w:sz w:val="24"/>
          <w:szCs w:val="24"/>
          <w:spacing w:val="-3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work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riting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Plan,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remember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refer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assignment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guidelines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rubric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(click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here)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make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sure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you're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fulfilling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each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aspect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assignment.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22"/>
          <w:w w:val="100"/>
        </w:rPr>
        <w:t>Y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also</w:t>
      </w:r>
      <w:hyperlink r:id="rId11">
        <w:r>
          <w:rPr>
            <w:rFonts w:ascii="Arial" w:hAnsi="Arial" w:cs="Arial" w:eastAsia="Arial"/>
            <w:sz w:val="24"/>
            <w:szCs w:val="24"/>
            <w:spacing w:val="0"/>
            <w:w w:val="100"/>
          </w:rPr>
          <w:t> 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</w:rPr>
          <w:t>download/print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</w:rPr>
          <w:t> 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</w:rPr>
          <w:t>the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</w:rPr>
          <w:t> 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</w:rPr>
          <w:t>rubric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</w:rPr>
          <w:t> 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</w:rPr>
          <w:t>(ENG_123_Assignment_One_Document.pdf)</w:t>
        </w:r>
      </w:hyperlink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12" w:lineRule="auto"/>
        <w:ind w:left="865" w:right="679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-13"/>
          <w:w w:val="100"/>
          <w:i/>
        </w:rPr>
        <w:t>Y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our</w:t>
      </w:r>
      <w:r>
        <w:rPr>
          <w:rFonts w:ascii="Arial" w:hAnsi="Arial" w:cs="Arial" w:eastAsia="Arial"/>
          <w:sz w:val="24"/>
          <w:szCs w:val="24"/>
          <w:spacing w:val="-2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responses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will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be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saved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Notebook,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which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be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found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under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"Course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-22"/>
          <w:w w:val="100"/>
          <w:i/>
        </w:rPr>
        <w:t>T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ools"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menu.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-13"/>
          <w:w w:val="100"/>
          <w:i/>
        </w:rPr>
        <w:t>Y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ou</w:t>
      </w:r>
      <w:r>
        <w:rPr>
          <w:rFonts w:ascii="Arial" w:hAnsi="Arial" w:cs="Arial" w:eastAsia="Arial"/>
          <w:sz w:val="24"/>
          <w:szCs w:val="24"/>
          <w:spacing w:val="-2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also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download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all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your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responses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a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single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Word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document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by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i/>
        </w:rPr>
        <w:t>following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NumType w:start="1"/>
          <w:pgMar w:header="270" w:footer="144" w:top="460" w:bottom="340" w:left="420" w:right="420"/>
          <w:headerReference w:type="default" r:id="rId7"/>
          <w:footerReference w:type="default" r:id="rId8"/>
          <w:type w:val="continuous"/>
          <w:pgSz w:w="12240" w:h="15840"/>
        </w:sectPr>
      </w:pPr>
      <w:rPr/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876"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i/>
        </w:rPr>
        <w:t>th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i/>
        </w:rPr>
        <w:t>e</w:t>
      </w:r>
      <w:r>
        <w:rPr>
          <w:rFonts w:ascii="Arial" w:hAnsi="Arial" w:cs="Arial" w:eastAsia="Arial"/>
          <w:sz w:val="23"/>
          <w:szCs w:val="23"/>
          <w:color w:val="343434"/>
          <w:spacing w:val="20"/>
          <w:w w:val="100"/>
          <w:i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i/>
        </w:rPr>
        <w:t>direction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i/>
        </w:rPr>
        <w:t>s</w:t>
      </w:r>
      <w:r>
        <w:rPr>
          <w:rFonts w:ascii="Arial" w:hAnsi="Arial" w:cs="Arial" w:eastAsia="Arial"/>
          <w:sz w:val="23"/>
          <w:szCs w:val="23"/>
          <w:color w:val="343434"/>
          <w:spacing w:val="35"/>
          <w:w w:val="100"/>
          <w:i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i/>
        </w:rPr>
        <w:t>a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i/>
        </w:rPr>
        <w:t>t</w:t>
      </w:r>
      <w:r>
        <w:rPr>
          <w:rFonts w:ascii="Arial" w:hAnsi="Arial" w:cs="Arial" w:eastAsia="Arial"/>
          <w:sz w:val="23"/>
          <w:szCs w:val="23"/>
          <w:color w:val="343434"/>
          <w:spacing w:val="-1"/>
          <w:w w:val="100"/>
          <w:i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i/>
        </w:rPr>
        <w:t>th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i/>
        </w:rPr>
        <w:t>e</w:t>
      </w:r>
      <w:r>
        <w:rPr>
          <w:rFonts w:ascii="Arial" w:hAnsi="Arial" w:cs="Arial" w:eastAsia="Arial"/>
          <w:sz w:val="23"/>
          <w:szCs w:val="23"/>
          <w:color w:val="343434"/>
          <w:spacing w:val="23"/>
          <w:w w:val="100"/>
          <w:i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i/>
        </w:rPr>
        <w:t>botto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i/>
        </w:rPr>
        <w:t>m</w:t>
      </w:r>
      <w:r>
        <w:rPr>
          <w:rFonts w:ascii="Arial" w:hAnsi="Arial" w:cs="Arial" w:eastAsia="Arial"/>
          <w:sz w:val="23"/>
          <w:szCs w:val="23"/>
          <w:color w:val="343434"/>
          <w:spacing w:val="30"/>
          <w:w w:val="100"/>
          <w:i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i/>
        </w:rPr>
        <w:t>o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i/>
        </w:rPr>
        <w:t>f</w:t>
      </w:r>
      <w:r>
        <w:rPr>
          <w:rFonts w:ascii="Arial" w:hAnsi="Arial" w:cs="Arial" w:eastAsia="Arial"/>
          <w:sz w:val="23"/>
          <w:szCs w:val="23"/>
          <w:color w:val="343434"/>
          <w:spacing w:val="3"/>
          <w:w w:val="100"/>
          <w:i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i/>
        </w:rPr>
        <w:t>thi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i/>
        </w:rPr>
        <w:t>s</w:t>
      </w:r>
      <w:r>
        <w:rPr>
          <w:rFonts w:ascii="Arial" w:hAnsi="Arial" w:cs="Arial" w:eastAsia="Arial"/>
          <w:sz w:val="23"/>
          <w:szCs w:val="23"/>
          <w:color w:val="343434"/>
          <w:spacing w:val="21"/>
          <w:w w:val="100"/>
          <w:i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3"/>
          <w:i/>
        </w:rPr>
        <w:t>page.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tLeast"/>
        <w:ind w:left="862" w:right="684" w:firstLine="14"/>
        <w:jc w:val="left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1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.</w:t>
      </w:r>
      <w:r>
        <w:rPr>
          <w:rFonts w:ascii="Arial" w:hAnsi="Arial" w:cs="Arial" w:eastAsia="Arial"/>
          <w:sz w:val="23"/>
          <w:szCs w:val="23"/>
          <w:color w:val="343434"/>
          <w:spacing w:val="34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What</w:t>
      </w:r>
      <w:r>
        <w:rPr>
          <w:rFonts w:ascii="Arial" w:hAnsi="Arial" w:cs="Arial" w:eastAsia="Arial"/>
          <w:sz w:val="23"/>
          <w:szCs w:val="23"/>
          <w:color w:val="343434"/>
          <w:spacing w:val="16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is</w:t>
      </w:r>
      <w:r>
        <w:rPr>
          <w:rFonts w:ascii="Arial" w:hAnsi="Arial" w:cs="Arial" w:eastAsia="Arial"/>
          <w:sz w:val="23"/>
          <w:szCs w:val="23"/>
          <w:color w:val="343434"/>
          <w:spacing w:val="11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th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23"/>
          <w:szCs w:val="23"/>
          <w:color w:val="343434"/>
          <w:spacing w:val="12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argumen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</w:t>
      </w:r>
      <w:r>
        <w:rPr>
          <w:rFonts w:ascii="Arial" w:hAnsi="Arial" w:cs="Arial" w:eastAsia="Arial"/>
          <w:sz w:val="23"/>
          <w:szCs w:val="23"/>
          <w:color w:val="343434"/>
          <w:spacing w:val="47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you</w:t>
      </w:r>
      <w:r>
        <w:rPr>
          <w:rFonts w:ascii="Arial" w:hAnsi="Arial" w:cs="Arial" w:eastAsia="Arial"/>
          <w:sz w:val="23"/>
          <w:szCs w:val="23"/>
          <w:color w:val="343434"/>
          <w:spacing w:val="13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will</w:t>
      </w:r>
      <w:r>
        <w:rPr>
          <w:rFonts w:ascii="Arial" w:hAnsi="Arial" w:cs="Arial" w:eastAsia="Arial"/>
          <w:sz w:val="23"/>
          <w:szCs w:val="23"/>
          <w:color w:val="343434"/>
          <w:spacing w:val="21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be</w:t>
      </w:r>
      <w:r>
        <w:rPr>
          <w:rFonts w:ascii="Arial" w:hAnsi="Arial" w:cs="Arial" w:eastAsia="Arial"/>
          <w:sz w:val="23"/>
          <w:szCs w:val="23"/>
          <w:color w:val="343434"/>
          <w:spacing w:val="6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addressing</w:t>
      </w:r>
      <w:r>
        <w:rPr>
          <w:rFonts w:ascii="Arial" w:hAnsi="Arial" w:cs="Arial" w:eastAsia="Arial"/>
          <w:sz w:val="23"/>
          <w:szCs w:val="23"/>
          <w:color w:val="343434"/>
          <w:spacing w:val="54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in</w:t>
      </w:r>
      <w:r>
        <w:rPr>
          <w:rFonts w:ascii="Arial" w:hAnsi="Arial" w:cs="Arial" w:eastAsia="Arial"/>
          <w:sz w:val="23"/>
          <w:szCs w:val="23"/>
          <w:color w:val="343434"/>
          <w:spacing w:val="15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your</w:t>
      </w:r>
      <w:r>
        <w:rPr>
          <w:rFonts w:ascii="Arial" w:hAnsi="Arial" w:cs="Arial" w:eastAsia="Arial"/>
          <w:sz w:val="23"/>
          <w:szCs w:val="23"/>
          <w:color w:val="343434"/>
          <w:spacing w:val="25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persuasive</w:t>
      </w:r>
      <w:r>
        <w:rPr>
          <w:rFonts w:ascii="Arial" w:hAnsi="Arial" w:cs="Arial" w:eastAsia="Arial"/>
          <w:sz w:val="23"/>
          <w:szCs w:val="23"/>
          <w:color w:val="343434"/>
          <w:spacing w:val="56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essay?</w:t>
      </w:r>
      <w:r>
        <w:rPr>
          <w:rFonts w:ascii="Arial" w:hAnsi="Arial" w:cs="Arial" w:eastAsia="Arial"/>
          <w:sz w:val="23"/>
          <w:szCs w:val="23"/>
          <w:color w:val="343434"/>
          <w:spacing w:val="33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Explai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n</w:t>
      </w:r>
      <w:r>
        <w:rPr>
          <w:rFonts w:ascii="Arial" w:hAnsi="Arial" w:cs="Arial" w:eastAsia="Arial"/>
          <w:sz w:val="23"/>
          <w:szCs w:val="23"/>
          <w:color w:val="343434"/>
          <w:spacing w:val="2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how</w:t>
      </w:r>
      <w:r>
        <w:rPr>
          <w:rFonts w:ascii="Arial" w:hAnsi="Arial" w:cs="Arial" w:eastAsia="Arial"/>
          <w:sz w:val="23"/>
          <w:szCs w:val="23"/>
          <w:color w:val="343434"/>
          <w:spacing w:val="15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2"/>
        </w:rPr>
        <w:t>the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2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argumen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</w:t>
      </w:r>
      <w:r>
        <w:rPr>
          <w:rFonts w:ascii="Arial" w:hAnsi="Arial" w:cs="Arial" w:eastAsia="Arial"/>
          <w:sz w:val="23"/>
          <w:szCs w:val="23"/>
          <w:color w:val="343434"/>
          <w:spacing w:val="53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is</w:t>
      </w:r>
      <w:r>
        <w:rPr>
          <w:rFonts w:ascii="Arial" w:hAnsi="Arial" w:cs="Arial" w:eastAsia="Arial"/>
          <w:sz w:val="23"/>
          <w:szCs w:val="23"/>
          <w:color w:val="343434"/>
          <w:spacing w:val="7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derived</w:t>
      </w:r>
      <w:r>
        <w:rPr>
          <w:rFonts w:ascii="Arial" w:hAnsi="Arial" w:cs="Arial" w:eastAsia="Arial"/>
          <w:sz w:val="23"/>
          <w:szCs w:val="23"/>
          <w:color w:val="343434"/>
          <w:spacing w:val="41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fro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m</w:t>
      </w:r>
      <w:r>
        <w:rPr>
          <w:rFonts w:ascii="Arial" w:hAnsi="Arial" w:cs="Arial" w:eastAsia="Arial"/>
          <w:sz w:val="23"/>
          <w:szCs w:val="23"/>
          <w:color w:val="343434"/>
          <w:spacing w:val="18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your</w:t>
      </w:r>
      <w:r>
        <w:rPr>
          <w:rFonts w:ascii="Arial" w:hAnsi="Arial" w:cs="Arial" w:eastAsia="Arial"/>
          <w:sz w:val="23"/>
          <w:szCs w:val="23"/>
          <w:color w:val="343434"/>
          <w:spacing w:val="25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major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,</w:t>
      </w:r>
      <w:r>
        <w:rPr>
          <w:rFonts w:ascii="Arial" w:hAnsi="Arial" w:cs="Arial" w:eastAsia="Arial"/>
          <w:sz w:val="23"/>
          <w:szCs w:val="23"/>
          <w:color w:val="343434"/>
          <w:spacing w:val="10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th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23"/>
          <w:szCs w:val="23"/>
          <w:color w:val="343434"/>
          <w:spacing w:val="1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major</w:t>
      </w:r>
      <w:r>
        <w:rPr>
          <w:rFonts w:ascii="Arial" w:hAnsi="Arial" w:cs="Arial" w:eastAsia="Arial"/>
          <w:sz w:val="23"/>
          <w:szCs w:val="23"/>
          <w:color w:val="343434"/>
          <w:spacing w:val="23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you</w:t>
      </w:r>
      <w:r>
        <w:rPr>
          <w:rFonts w:ascii="Arial" w:hAnsi="Arial" w:cs="Arial" w:eastAsia="Arial"/>
          <w:sz w:val="23"/>
          <w:szCs w:val="23"/>
          <w:color w:val="343434"/>
          <w:spacing w:val="23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are</w:t>
      </w:r>
      <w:r>
        <w:rPr>
          <w:rFonts w:ascii="Arial" w:hAnsi="Arial" w:cs="Arial" w:eastAsia="Arial"/>
          <w:sz w:val="23"/>
          <w:szCs w:val="23"/>
          <w:color w:val="343434"/>
          <w:spacing w:val="22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considering</w:t>
      </w:r>
      <w:r>
        <w:rPr>
          <w:rFonts w:ascii="Arial" w:hAnsi="Arial" w:cs="Arial" w:eastAsia="Arial"/>
          <w:sz w:val="23"/>
          <w:szCs w:val="23"/>
          <w:color w:val="343434"/>
          <w:spacing w:val="45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pursuing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,</w:t>
      </w:r>
      <w:r>
        <w:rPr>
          <w:rFonts w:ascii="Arial" w:hAnsi="Arial" w:cs="Arial" w:eastAsia="Arial"/>
          <w:sz w:val="23"/>
          <w:szCs w:val="23"/>
          <w:color w:val="343434"/>
          <w:spacing w:val="53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or</w:t>
      </w:r>
      <w:r>
        <w:rPr>
          <w:rFonts w:ascii="Arial" w:hAnsi="Arial" w:cs="Arial" w:eastAsia="Arial"/>
          <w:sz w:val="23"/>
          <w:szCs w:val="23"/>
          <w:color w:val="343434"/>
          <w:spacing w:val="8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your</w:t>
      </w:r>
      <w:r>
        <w:rPr>
          <w:rFonts w:ascii="Arial" w:hAnsi="Arial" w:cs="Arial" w:eastAsia="Arial"/>
          <w:sz w:val="23"/>
          <w:szCs w:val="23"/>
          <w:color w:val="343434"/>
          <w:spacing w:val="24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fiel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d</w:t>
      </w:r>
      <w:r>
        <w:rPr>
          <w:rFonts w:ascii="Arial" w:hAnsi="Arial" w:cs="Arial" w:eastAsia="Arial"/>
          <w:sz w:val="23"/>
          <w:szCs w:val="23"/>
          <w:color w:val="343434"/>
          <w:spacing w:val="23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4"/>
        </w:rPr>
        <w:t>of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4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4"/>
        </w:rPr>
        <w:t>work.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spacing w:before="5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Mar w:header="270" w:footer="144" w:top="460" w:bottom="340" w:left="420" w:right="420"/>
          <w:pgSz w:w="12240" w:h="15840"/>
        </w:sectPr>
      </w:pPr>
      <w:rPr/>
    </w:p>
    <w:p>
      <w:pPr>
        <w:spacing w:before="0" w:after="0" w:line="1137" w:lineRule="exact"/>
        <w:ind w:left="3051" w:right="-120"/>
        <w:jc w:val="center"/>
        <w:tabs>
          <w:tab w:pos="3780" w:val="left"/>
          <w:tab w:pos="4320" w:val="left"/>
          <w:tab w:pos="4980" w:val="left"/>
          <w:tab w:pos="5520" w:val="left"/>
          <w:tab w:pos="6080" w:val="left"/>
          <w:tab w:pos="7340" w:val="left"/>
          <w:tab w:pos="7880" w:val="left"/>
        </w:tabs>
        <w:rPr>
          <w:rFonts w:ascii="Arial" w:hAnsi="Arial" w:cs="Arial" w:eastAsia="Arial"/>
          <w:sz w:val="88"/>
          <w:szCs w:val="88"/>
        </w:rPr>
      </w:pPr>
      <w:rPr/>
      <w:r>
        <w:rPr/>
        <w:pict>
          <v:group style="position:absolute;margin-left:63.540001pt;margin-top:2.113863pt;width:493.56pt;height:187.74pt;mso-position-horizontal-relative:page;mso-position-vertical-relative:paragraph;z-index:-651" coordorigin="1271,42" coordsize="9871,3755">
            <v:group style="position:absolute;left:1282;top:525;width:9842;height:2" coordorigin="1282,525" coordsize="9842,2">
              <v:shape style="position:absolute;left:1282;top:525;width:9842;height:2" coordorigin="1282,525" coordsize="9842,0" path="m1282,525l11124,525e" filled="f" stroked="t" strokeweight="1.08pt" strokecolor="#000000">
                <v:path arrowok="t"/>
              </v:shape>
            </v:group>
            <v:group style="position:absolute;left:11084;top:53;width:2;height:497" coordorigin="11084,53" coordsize="2,497">
              <v:shape style="position:absolute;left:11084;top:53;width:2;height:497" coordorigin="11084,53" coordsize="0,497" path="m11084,550l11084,53e" filled="f" stroked="t" strokeweight="1.08pt" strokecolor="#000000">
                <v:path arrowok="t"/>
              </v:shape>
            </v:group>
            <v:group style="position:absolute;left:1282;top:1047;width:2441;height:2" coordorigin="1282,1047" coordsize="2441,2">
              <v:shape style="position:absolute;left:1282;top:1047;width:2441;height:2" coordorigin="1282,1047" coordsize="2441,0" path="m1282,1047l3722,1047e" filled="f" stroked="t" strokeweight=".72pt" strokecolor="#000000">
                <v:path arrowok="t"/>
              </v:shape>
            </v:group>
            <v:group style="position:absolute;left:1292;top:514;width:2;height:3276" coordorigin="1292,514" coordsize="2,3276">
              <v:shape style="position:absolute;left:1292;top:514;width:2;height:3276" coordorigin="1292,514" coordsize="0,3276" path="m1292,3790l1292,514e" filled="f" stroked="t" strokeweight=".72pt" strokecolor="#000000">
                <v:path arrowok="t"/>
              </v:shape>
            </v:group>
            <v:group style="position:absolute;left:3686;top:1025;width:986;height:2" coordorigin="3686,1025" coordsize="986,2">
              <v:shape style="position:absolute;left:3686;top:1025;width:986;height:2" coordorigin="3686,1025" coordsize="986,0" path="m3686,1025l4673,1025e" filled="f" stroked="t" strokeweight="1.44pt" strokecolor="#000000">
                <v:path arrowok="t"/>
              </v:shape>
            </v:group>
            <v:group style="position:absolute;left:4666;top:1025;width:2174;height:2" coordorigin="4666,1025" coordsize="2174,2">
              <v:shape style="position:absolute;left:4666;top:1025;width:2174;height:2" coordorigin="4666,1025" coordsize="2174,0" path="m4666,1025l6840,1025e" filled="f" stroked="t" strokeweight=".72pt" strokecolor="#000000">
                <v:path arrowok="t"/>
              </v:shape>
            </v:group>
            <v:group style="position:absolute;left:6833;top:1025;width:331;height:2" coordorigin="6833,1025" coordsize="331,2">
              <v:shape style="position:absolute;left:6833;top:1025;width:331;height:2" coordorigin="6833,1025" coordsize="331,0" path="m6833,1025l7164,1025e" filled="f" stroked="t" strokeweight="1.44pt" strokecolor="#000000">
                <v:path arrowok="t"/>
              </v:shape>
            </v:group>
            <v:group style="position:absolute;left:7157;top:1025;width:1094;height:2" coordorigin="7157,1025" coordsize="1094,2">
              <v:shape style="position:absolute;left:7157;top:1025;width:1094;height:2" coordorigin="7157,1025" coordsize="1094,0" path="m7157,1025l8251,1025e" filled="f" stroked="t" strokeweight=".72pt" strokecolor="#000000">
                <v:path arrowok="t"/>
              </v:shape>
            </v:group>
            <v:group style="position:absolute;left:8222;top:1047;width:2909;height:2" coordorigin="8222,1047" coordsize="2909,2">
              <v:shape style="position:absolute;left:8222;top:1047;width:2909;height:2" coordorigin="8222,1047" coordsize="2909,0" path="m8222,1047l11131,1047e" filled="f" stroked="t" strokeweight=".72pt" strokecolor="#000000">
                <v:path arrowok="t"/>
              </v:shape>
            </v:group>
            <v:group style="position:absolute;left:11120;top:521;width:2;height:3269" coordorigin="11120,521" coordsize="2,3269">
              <v:shape style="position:absolute;left:11120;top:521;width:2;height:3269" coordorigin="11120,521" coordsize="0,3269" path="m11120,3790l11120,521e" filled="f" stroked="t" strokeweight=".72pt" strokecolor="#000000">
                <v:path arrowok="t"/>
              </v:shape>
            </v:group>
            <v:group style="position:absolute;left:1282;top:3261;width:9850;height:2" coordorigin="1282,3261" coordsize="9850,2">
              <v:shape style="position:absolute;left:1282;top:3261;width:9850;height:2" coordorigin="1282,3261" coordsize="9850,0" path="m1282,3261l11131,3261e" filled="f" stroked="t" strokeweight="1.08pt" strokecolor="#000000">
                <v:path arrowok="t"/>
              </v:shape>
            </v:group>
            <v:group style="position:absolute;left:1282;top:3779;width:4514;height:2" coordorigin="1282,3779" coordsize="4514,2">
              <v:shape style="position:absolute;left:1282;top:3779;width:4514;height:2" coordorigin="1282,3779" coordsize="4514,0" path="m1282,3779l5796,3779e" filled="f" stroked="t" strokeweight="1.08pt" strokecolor="#000000">
                <v:path arrowok="t"/>
              </v:shape>
            </v:group>
            <v:group style="position:absolute;left:5760;top:3768;width:806;height:2" coordorigin="5760,3768" coordsize="806,2">
              <v:shape style="position:absolute;left:5760;top:3768;width:806;height:2" coordorigin="5760,3768" coordsize="806,0" path="m5760,3768l6566,3768e" filled="f" stroked="t" strokeweight="1.44pt" strokecolor="#000000">
                <v:path arrowok="t"/>
              </v:shape>
            </v:group>
            <v:group style="position:absolute;left:6538;top:3779;width:4586;height:2" coordorigin="6538,3779" coordsize="4586,2">
              <v:shape style="position:absolute;left:6538;top:3779;width:4586;height:2" coordorigin="6538,3779" coordsize="4586,0" path="m6538,3779l11124,3779e" filled="f" stroked="t" strokeweight="1.08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60"/>
          <w:szCs w:val="60"/>
          <w:color w:val="BFBFBF"/>
          <w:w w:val="75"/>
          <w:position w:val="-10"/>
        </w:rPr>
        <w:t>I</w:t>
      </w:r>
      <w:r>
        <w:rPr>
          <w:rFonts w:ascii="Arial" w:hAnsi="Arial" w:cs="Arial" w:eastAsia="Arial"/>
          <w:sz w:val="60"/>
          <w:szCs w:val="60"/>
          <w:color w:val="BFBFBF"/>
          <w:spacing w:val="-92"/>
          <w:w w:val="100"/>
          <w:position w:val="-10"/>
        </w:rPr>
        <w:t> </w:t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b/>
          <w:bCs/>
          <w:position w:val="1"/>
        </w:rPr>
        <w:t>B</w:t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261"/>
          <w:i/>
          <w:position w:val="1"/>
        </w:rPr>
        <w:t>I</w:t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i/>
          <w:position w:val="1"/>
        </w:rPr>
        <w:tab/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i/>
          <w:position w:val="1"/>
        </w:rPr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55"/>
          <w:position w:val="1"/>
        </w:rPr>
        <w:t>!::::!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  <w:position w:val="1"/>
        </w:rPr>
      </w:r>
      <w:r>
        <w:rPr>
          <w:rFonts w:ascii="Arial" w:hAnsi="Arial" w:cs="Arial" w:eastAsia="Arial"/>
          <w:sz w:val="40"/>
          <w:szCs w:val="40"/>
          <w:color w:val="343434"/>
          <w:spacing w:val="0"/>
          <w:w w:val="100"/>
          <w:position w:val="3"/>
        </w:rPr>
        <w:t>=</w:t>
      </w:r>
      <w:r>
        <w:rPr>
          <w:rFonts w:ascii="Arial" w:hAnsi="Arial" w:cs="Arial" w:eastAsia="Arial"/>
          <w:sz w:val="40"/>
          <w:szCs w:val="40"/>
          <w:color w:val="343434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40"/>
          <w:szCs w:val="40"/>
          <w:color w:val="343434"/>
          <w:spacing w:val="0"/>
          <w:w w:val="100"/>
          <w:position w:val="3"/>
        </w:rPr>
        <w:t>=</w:t>
      </w:r>
      <w:r>
        <w:rPr>
          <w:rFonts w:ascii="Arial" w:hAnsi="Arial" w:cs="Arial" w:eastAsia="Arial"/>
          <w:sz w:val="40"/>
          <w:szCs w:val="40"/>
          <w:color w:val="343434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40"/>
          <w:szCs w:val="40"/>
          <w:color w:val="343434"/>
          <w:spacing w:val="0"/>
          <w:w w:val="100"/>
          <w:position w:val="3"/>
        </w:rPr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  <w:position w:val="4"/>
        </w:rPr>
        <w:t>A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  <w:position w:val="4"/>
        </w:rPr>
        <w:t>  </w:t>
      </w:r>
      <w:r>
        <w:rPr>
          <w:rFonts w:ascii="Arial" w:hAnsi="Arial" w:cs="Arial" w:eastAsia="Arial"/>
          <w:sz w:val="19"/>
          <w:szCs w:val="19"/>
          <w:color w:val="343434"/>
          <w:spacing w:val="31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444444"/>
          <w:spacing w:val="0"/>
          <w:w w:val="54"/>
          <w:position w:val="9"/>
        </w:rPr>
        <w:t>.....</w:t>
      </w:r>
      <w:r>
        <w:rPr>
          <w:rFonts w:ascii="Times New Roman" w:hAnsi="Times New Roman" w:cs="Times New Roman" w:eastAsia="Times New Roman"/>
          <w:sz w:val="23"/>
          <w:szCs w:val="23"/>
          <w:color w:val="444444"/>
          <w:spacing w:val="0"/>
          <w:w w:val="54"/>
          <w:position w:val="9"/>
        </w:rPr>
        <w:t>    </w:t>
      </w:r>
      <w:r>
        <w:rPr>
          <w:rFonts w:ascii="Times New Roman" w:hAnsi="Times New Roman" w:cs="Times New Roman" w:eastAsia="Times New Roman"/>
          <w:sz w:val="23"/>
          <w:szCs w:val="23"/>
          <w:color w:val="444444"/>
          <w:spacing w:val="20"/>
          <w:w w:val="54"/>
          <w:position w:val="9"/>
        </w:rPr>
        <w:t> </w:t>
      </w:r>
      <w:r>
        <w:rPr>
          <w:rFonts w:ascii="Arial" w:hAnsi="Arial" w:cs="Arial" w:eastAsia="Arial"/>
          <w:sz w:val="43"/>
          <w:szCs w:val="43"/>
          <w:color w:val="343434"/>
          <w:spacing w:val="0"/>
          <w:w w:val="135"/>
          <w:position w:val="0"/>
        </w:rPr>
        <w:t>n</w:t>
      </w:r>
      <w:r>
        <w:rPr>
          <w:rFonts w:ascii="Arial" w:hAnsi="Arial" w:cs="Arial" w:eastAsia="Arial"/>
          <w:sz w:val="43"/>
          <w:szCs w:val="43"/>
          <w:color w:val="343434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43"/>
          <w:szCs w:val="43"/>
          <w:color w:val="343434"/>
          <w:spacing w:val="0"/>
          <w:w w:val="100"/>
          <w:position w:val="0"/>
        </w:rPr>
      </w:r>
      <w:r>
        <w:rPr>
          <w:rFonts w:ascii="Arial" w:hAnsi="Arial" w:cs="Arial" w:eastAsia="Arial"/>
          <w:sz w:val="32"/>
          <w:szCs w:val="32"/>
          <w:color w:val="343434"/>
          <w:spacing w:val="0"/>
          <w:w w:val="100"/>
          <w:i/>
          <w:position w:val="0"/>
        </w:rPr>
        <w:t>Ix</w:t>
      </w:r>
      <w:r>
        <w:rPr>
          <w:rFonts w:ascii="Arial" w:hAnsi="Arial" w:cs="Arial" w:eastAsia="Arial"/>
          <w:sz w:val="32"/>
          <w:szCs w:val="32"/>
          <w:color w:val="343434"/>
          <w:spacing w:val="0"/>
          <w:w w:val="100"/>
          <w:i/>
          <w:position w:val="0"/>
        </w:rPr>
        <w:tab/>
      </w:r>
      <w:r>
        <w:rPr>
          <w:rFonts w:ascii="Arial" w:hAnsi="Arial" w:cs="Arial" w:eastAsia="Arial"/>
          <w:sz w:val="32"/>
          <w:szCs w:val="32"/>
          <w:color w:val="343434"/>
          <w:spacing w:val="0"/>
          <w:w w:val="100"/>
          <w:i/>
          <w:position w:val="0"/>
        </w:rPr>
      </w:r>
      <w:r>
        <w:rPr>
          <w:rFonts w:ascii="Arial" w:hAnsi="Arial" w:cs="Arial" w:eastAsia="Arial"/>
          <w:sz w:val="88"/>
          <w:szCs w:val="88"/>
          <w:color w:val="A0A0A0"/>
          <w:spacing w:val="0"/>
          <w:w w:val="62"/>
          <w:position w:val="14"/>
        </w:rPr>
        <w:t>.,</w:t>
      </w:r>
      <w:r>
        <w:rPr>
          <w:rFonts w:ascii="Arial" w:hAnsi="Arial" w:cs="Arial" w:eastAsia="Arial"/>
          <w:sz w:val="88"/>
          <w:szCs w:val="88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26" w:lineRule="exact"/>
        <w:ind w:left="5420" w:right="2127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343434"/>
          <w:spacing w:val="0"/>
          <w:w w:val="105"/>
          <w:position w:val="-1"/>
        </w:rPr>
        <w:t>Submit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18" w:after="0" w:line="240" w:lineRule="auto"/>
        <w:ind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/>
        <w:br w:type="column"/>
      </w:r>
      <w:r>
        <w:rPr>
          <w:rFonts w:ascii="Arial" w:hAnsi="Arial" w:cs="Arial" w:eastAsia="Arial"/>
          <w:sz w:val="39"/>
          <w:szCs w:val="39"/>
          <w:color w:val="838383"/>
          <w:spacing w:val="24"/>
          <w:w w:val="57"/>
        </w:rPr>
        <w:t>I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10"/>
        </w:rPr>
        <w:t>saved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460" w:bottom="340" w:left="420" w:right="420"/>
          <w:cols w:num="2" w:equalWidth="0">
            <w:col w:w="8297" w:space="1564"/>
            <w:col w:w="1539"/>
          </w:cols>
        </w:sectPr>
      </w:pPr>
      <w:rPr/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0" w:after="0" w:line="240" w:lineRule="auto"/>
        <w:ind w:left="862"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2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.</w:t>
      </w:r>
      <w:r>
        <w:rPr>
          <w:rFonts w:ascii="Arial" w:hAnsi="Arial" w:cs="Arial" w:eastAsia="Arial"/>
          <w:sz w:val="23"/>
          <w:szCs w:val="23"/>
          <w:color w:val="343434"/>
          <w:spacing w:val="27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What</w:t>
      </w:r>
      <w:r>
        <w:rPr>
          <w:rFonts w:ascii="Arial" w:hAnsi="Arial" w:cs="Arial" w:eastAsia="Arial"/>
          <w:sz w:val="23"/>
          <w:szCs w:val="23"/>
          <w:color w:val="343434"/>
          <w:spacing w:val="23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are</w:t>
      </w:r>
      <w:r>
        <w:rPr>
          <w:rFonts w:ascii="Arial" w:hAnsi="Arial" w:cs="Arial" w:eastAsia="Arial"/>
          <w:sz w:val="23"/>
          <w:szCs w:val="23"/>
          <w:color w:val="343434"/>
          <w:spacing w:val="11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thre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23"/>
          <w:szCs w:val="23"/>
          <w:color w:val="343434"/>
          <w:spacing w:val="18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possible</w:t>
      </w:r>
      <w:r>
        <w:rPr>
          <w:rFonts w:ascii="Arial" w:hAnsi="Arial" w:cs="Arial" w:eastAsia="Arial"/>
          <w:sz w:val="23"/>
          <w:szCs w:val="23"/>
          <w:color w:val="343434"/>
          <w:spacing w:val="48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key</w:t>
      </w:r>
      <w:r>
        <w:rPr>
          <w:rFonts w:ascii="Arial" w:hAnsi="Arial" w:cs="Arial" w:eastAsia="Arial"/>
          <w:sz w:val="23"/>
          <w:szCs w:val="23"/>
          <w:color w:val="343434"/>
          <w:spacing w:val="26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point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s</w:t>
      </w:r>
      <w:r>
        <w:rPr>
          <w:rFonts w:ascii="Arial" w:hAnsi="Arial" w:cs="Arial" w:eastAsia="Arial"/>
          <w:sz w:val="23"/>
          <w:szCs w:val="23"/>
          <w:color w:val="343434"/>
          <w:spacing w:val="21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fo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r</w:t>
      </w:r>
      <w:r>
        <w:rPr>
          <w:rFonts w:ascii="Arial" w:hAnsi="Arial" w:cs="Arial" w:eastAsia="Arial"/>
          <w:sz w:val="23"/>
          <w:szCs w:val="23"/>
          <w:color w:val="343434"/>
          <w:spacing w:val="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your</w:t>
      </w:r>
      <w:r>
        <w:rPr>
          <w:rFonts w:ascii="Arial" w:hAnsi="Arial" w:cs="Arial" w:eastAsia="Arial"/>
          <w:sz w:val="23"/>
          <w:szCs w:val="23"/>
          <w:color w:val="343434"/>
          <w:spacing w:val="1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selecte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d</w:t>
      </w:r>
      <w:r>
        <w:rPr>
          <w:rFonts w:ascii="Arial" w:hAnsi="Arial" w:cs="Arial" w:eastAsia="Arial"/>
          <w:sz w:val="23"/>
          <w:szCs w:val="23"/>
          <w:color w:val="343434"/>
          <w:spacing w:val="44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topic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?</w:t>
      </w:r>
      <w:r>
        <w:rPr>
          <w:rFonts w:ascii="Arial" w:hAnsi="Arial" w:cs="Arial" w:eastAsia="Arial"/>
          <w:sz w:val="23"/>
          <w:szCs w:val="23"/>
          <w:color w:val="343434"/>
          <w:spacing w:val="23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How</w:t>
      </w:r>
      <w:r>
        <w:rPr>
          <w:rFonts w:ascii="Arial" w:hAnsi="Arial" w:cs="Arial" w:eastAsia="Arial"/>
          <w:sz w:val="23"/>
          <w:szCs w:val="23"/>
          <w:color w:val="343434"/>
          <w:spacing w:val="21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do</w:t>
      </w:r>
      <w:r>
        <w:rPr>
          <w:rFonts w:ascii="Arial" w:hAnsi="Arial" w:cs="Arial" w:eastAsia="Arial"/>
          <w:sz w:val="23"/>
          <w:szCs w:val="23"/>
          <w:color w:val="343434"/>
          <w:spacing w:val="16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the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y</w:t>
      </w:r>
      <w:r>
        <w:rPr>
          <w:rFonts w:ascii="Arial" w:hAnsi="Arial" w:cs="Arial" w:eastAsia="Arial"/>
          <w:sz w:val="23"/>
          <w:szCs w:val="23"/>
          <w:color w:val="343434"/>
          <w:spacing w:val="27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suppor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</w:t>
      </w:r>
      <w:r>
        <w:rPr>
          <w:rFonts w:ascii="Arial" w:hAnsi="Arial" w:cs="Arial" w:eastAsia="Arial"/>
          <w:sz w:val="23"/>
          <w:szCs w:val="23"/>
          <w:color w:val="343434"/>
          <w:spacing w:val="25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6"/>
        </w:rPr>
        <w:t>your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spacing w:before="95" w:after="0" w:line="259" w:lineRule="exact"/>
        <w:ind w:left="876"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main</w:t>
      </w:r>
      <w:r>
        <w:rPr>
          <w:rFonts w:ascii="Arial" w:hAnsi="Arial" w:cs="Arial" w:eastAsia="Arial"/>
          <w:sz w:val="23"/>
          <w:szCs w:val="23"/>
          <w:color w:val="343434"/>
          <w:spacing w:val="22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4"/>
          <w:position w:val="-1"/>
        </w:rPr>
        <w:t>argument?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460" w:bottom="340" w:left="420" w:right="420"/>
        </w:sectPr>
      </w:pPr>
      <w:rPr/>
    </w:p>
    <w:p>
      <w:pPr>
        <w:spacing w:before="0" w:after="0" w:line="986" w:lineRule="exact"/>
        <w:ind w:left="3266" w:right="-106"/>
        <w:jc w:val="center"/>
        <w:tabs>
          <w:tab w:pos="3780" w:val="left"/>
          <w:tab w:pos="4340" w:val="left"/>
          <w:tab w:pos="5000" w:val="left"/>
          <w:tab w:pos="5520" w:val="left"/>
          <w:tab w:pos="6100" w:val="left"/>
          <w:tab w:pos="7340" w:val="left"/>
          <w:tab w:pos="7900" w:val="left"/>
        </w:tabs>
        <w:rPr>
          <w:rFonts w:ascii="Times New Roman" w:hAnsi="Times New Roman" w:cs="Times New Roman" w:eastAsia="Times New Roman"/>
          <w:sz w:val="82"/>
          <w:szCs w:val="82"/>
        </w:rPr>
      </w:pPr>
      <w:rPr/>
      <w:r>
        <w:rPr/>
        <w:pict>
          <v:group style="position:absolute;margin-left:63.360001pt;margin-top:.981123pt;width:493.56pt;height:188.82pt;mso-position-horizontal-relative:page;mso-position-vertical-relative:paragraph;z-index:-650" coordorigin="1267,20" coordsize="9871,3776">
            <v:group style="position:absolute;left:1282;top:520;width:9842;height:2" coordorigin="1282,520" coordsize="9842,2">
              <v:shape style="position:absolute;left:1282;top:520;width:9842;height:2" coordorigin="1282,520" coordsize="9842,0" path="m1282,520l11124,520e" filled="f" stroked="t" strokeweight="1.44pt" strokecolor="#000000">
                <v:path arrowok="t"/>
              </v:shape>
            </v:group>
            <v:group style="position:absolute;left:11084;top:30;width:2;height:526" coordorigin="11084,30" coordsize="2,526">
              <v:shape style="position:absolute;left:11084;top:30;width:2;height:526" coordorigin="11084,30" coordsize="0,526" path="m11084,556l11084,30e" filled="f" stroked="t" strokeweight="1.08pt" strokecolor="#000000">
                <v:path arrowok="t"/>
              </v:shape>
            </v:group>
            <v:group style="position:absolute;left:1282;top:1038;width:2866;height:2" coordorigin="1282,1038" coordsize="2866,2">
              <v:shape style="position:absolute;left:1282;top:1038;width:2866;height:2" coordorigin="1282,1038" coordsize="2866,0" path="m1282,1038l4147,1038e" filled="f" stroked="t" strokeweight=".72pt" strokecolor="#000000">
                <v:path arrowok="t"/>
              </v:shape>
            </v:group>
            <v:group style="position:absolute;left:1292;top:506;width:2;height:3283" coordorigin="1292,506" coordsize="2,3283">
              <v:shape style="position:absolute;left:1292;top:506;width:2;height:3283" coordorigin="1292,506" coordsize="0,3283" path="m1292,3789l1292,506e" filled="f" stroked="t" strokeweight=".72pt" strokecolor="#000000">
                <v:path arrowok="t"/>
              </v:shape>
            </v:group>
            <v:group style="position:absolute;left:4118;top:1017;width:4133;height:2" coordorigin="4118,1017" coordsize="4133,2">
              <v:shape style="position:absolute;left:4118;top:1017;width:4133;height:2" coordorigin="4118,1017" coordsize="4133,0" path="m4118,1017l8251,1017e" filled="f" stroked="t" strokeweight="1.44pt" strokecolor="#000000">
                <v:path arrowok="t"/>
              </v:shape>
            </v:group>
            <v:group style="position:absolute;left:8222;top:1038;width:2909;height:2" coordorigin="8222,1038" coordsize="2909,2">
              <v:shape style="position:absolute;left:8222;top:1038;width:2909;height:2" coordorigin="8222,1038" coordsize="2909,0" path="m8222,1038l11131,1038e" filled="f" stroked="t" strokeweight=".72pt" strokecolor="#000000">
                <v:path arrowok="t"/>
              </v:shape>
            </v:group>
            <v:group style="position:absolute;left:11120;top:513;width:2;height:3269" coordorigin="11120,513" coordsize="2,3269">
              <v:shape style="position:absolute;left:11120;top:513;width:2;height:3269" coordorigin="11120,513" coordsize="0,3269" path="m11120,3782l11120,513e" filled="f" stroked="t" strokeweight=".72pt" strokecolor="#000000">
                <v:path arrowok="t"/>
              </v:shape>
            </v:group>
            <v:group style="position:absolute;left:1282;top:3256;width:9850;height:2" coordorigin="1282,3256" coordsize="9850,2">
              <v:shape style="position:absolute;left:1282;top:3256;width:9850;height:2" coordorigin="1282,3256" coordsize="9850,0" path="m1282,3256l11131,3256e" filled="f" stroked="t" strokeweight=".72pt" strokecolor="#000000">
                <v:path arrowok="t"/>
              </v:shape>
            </v:group>
            <v:group style="position:absolute;left:1282;top:3774;width:9842;height:2" coordorigin="1282,3774" coordsize="9842,2">
              <v:shape style="position:absolute;left:1282;top:3774;width:9842;height:2" coordorigin="1282,3774" coordsize="9842,0" path="m1282,3774l11124,3774e" filled="f" stroked="t" strokeweight="1.08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b/>
          <w:bCs/>
          <w:position w:val="-9"/>
        </w:rPr>
        <w:t>B</w:t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b/>
          <w:bCs/>
          <w:position w:val="-9"/>
        </w:rPr>
        <w:tab/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b/>
          <w:bCs/>
          <w:position w:val="-9"/>
        </w:rPr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261"/>
          <w:i/>
          <w:position w:val="-9"/>
        </w:rPr>
        <w:t>I</w:t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i/>
          <w:position w:val="-9"/>
        </w:rPr>
        <w:tab/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i/>
          <w:position w:val="-9"/>
        </w:rPr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55"/>
          <w:position w:val="-9"/>
        </w:rPr>
        <w:t>!::::!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  <w:position w:val="-9"/>
        </w:rPr>
        <w:tab/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  <w:position w:val="-9"/>
        </w:rPr>
      </w:r>
      <w:r>
        <w:rPr>
          <w:rFonts w:ascii="Arial" w:hAnsi="Arial" w:cs="Arial" w:eastAsia="Arial"/>
          <w:sz w:val="39"/>
          <w:szCs w:val="39"/>
          <w:color w:val="343434"/>
          <w:spacing w:val="0"/>
          <w:w w:val="100"/>
          <w:position w:val="-8"/>
        </w:rPr>
        <w:t>=</w:t>
      </w:r>
      <w:r>
        <w:rPr>
          <w:rFonts w:ascii="Arial" w:hAnsi="Arial" w:cs="Arial" w:eastAsia="Arial"/>
          <w:sz w:val="39"/>
          <w:szCs w:val="39"/>
          <w:color w:val="343434"/>
          <w:spacing w:val="0"/>
          <w:w w:val="100"/>
          <w:position w:val="-8"/>
        </w:rPr>
        <w:tab/>
      </w:r>
      <w:r>
        <w:rPr>
          <w:rFonts w:ascii="Arial" w:hAnsi="Arial" w:cs="Arial" w:eastAsia="Arial"/>
          <w:sz w:val="39"/>
          <w:szCs w:val="39"/>
          <w:color w:val="343434"/>
          <w:spacing w:val="0"/>
          <w:w w:val="100"/>
          <w:position w:val="-8"/>
        </w:rPr>
        <w:t>=</w:t>
      </w:r>
      <w:r>
        <w:rPr>
          <w:rFonts w:ascii="Arial" w:hAnsi="Arial" w:cs="Arial" w:eastAsia="Arial"/>
          <w:sz w:val="39"/>
          <w:szCs w:val="39"/>
          <w:color w:val="343434"/>
          <w:spacing w:val="0"/>
          <w:w w:val="100"/>
          <w:position w:val="-8"/>
        </w:rPr>
        <w:tab/>
      </w:r>
      <w:r>
        <w:rPr>
          <w:rFonts w:ascii="Arial" w:hAnsi="Arial" w:cs="Arial" w:eastAsia="Arial"/>
          <w:sz w:val="39"/>
          <w:szCs w:val="39"/>
          <w:color w:val="343434"/>
          <w:spacing w:val="0"/>
          <w:w w:val="100"/>
          <w:position w:val="-8"/>
        </w:rPr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  <w:position w:val="-6"/>
        </w:rPr>
        <w:t>A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  <w:position w:val="-6"/>
        </w:rPr>
        <w:t>  </w:t>
      </w:r>
      <w:r>
        <w:rPr>
          <w:rFonts w:ascii="Arial" w:hAnsi="Arial" w:cs="Arial" w:eastAsia="Arial"/>
          <w:sz w:val="19"/>
          <w:szCs w:val="19"/>
          <w:color w:val="343434"/>
          <w:spacing w:val="31"/>
          <w:w w:val="100"/>
          <w:position w:val="-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44444"/>
          <w:spacing w:val="0"/>
          <w:w w:val="56"/>
          <w:position w:val="-2"/>
        </w:rPr>
        <w:t>.....</w:t>
      </w:r>
      <w:r>
        <w:rPr>
          <w:rFonts w:ascii="Times New Roman" w:hAnsi="Times New Roman" w:cs="Times New Roman" w:eastAsia="Times New Roman"/>
          <w:sz w:val="22"/>
          <w:szCs w:val="22"/>
          <w:color w:val="444444"/>
          <w:spacing w:val="0"/>
          <w:w w:val="56"/>
          <w:position w:val="-2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color w:val="444444"/>
          <w:spacing w:val="23"/>
          <w:w w:val="56"/>
          <w:position w:val="-2"/>
        </w:rPr>
        <w:t> </w:t>
      </w:r>
      <w:r>
        <w:rPr>
          <w:rFonts w:ascii="Arial" w:hAnsi="Arial" w:cs="Arial" w:eastAsia="Arial"/>
          <w:sz w:val="43"/>
          <w:szCs w:val="43"/>
          <w:color w:val="343434"/>
          <w:spacing w:val="0"/>
          <w:w w:val="135"/>
          <w:position w:val="-11"/>
        </w:rPr>
        <w:t>n</w:t>
      </w:r>
      <w:r>
        <w:rPr>
          <w:rFonts w:ascii="Arial" w:hAnsi="Arial" w:cs="Arial" w:eastAsia="Arial"/>
          <w:sz w:val="43"/>
          <w:szCs w:val="43"/>
          <w:color w:val="343434"/>
          <w:spacing w:val="0"/>
          <w:w w:val="100"/>
          <w:position w:val="-11"/>
        </w:rPr>
        <w:tab/>
      </w:r>
      <w:r>
        <w:rPr>
          <w:rFonts w:ascii="Arial" w:hAnsi="Arial" w:cs="Arial" w:eastAsia="Arial"/>
          <w:sz w:val="43"/>
          <w:szCs w:val="43"/>
          <w:color w:val="343434"/>
          <w:spacing w:val="0"/>
          <w:w w:val="100"/>
          <w:position w:val="-11"/>
        </w:rPr>
      </w:r>
      <w:r>
        <w:rPr>
          <w:rFonts w:ascii="Arial" w:hAnsi="Arial" w:cs="Arial" w:eastAsia="Arial"/>
          <w:sz w:val="32"/>
          <w:szCs w:val="32"/>
          <w:color w:val="343434"/>
          <w:spacing w:val="0"/>
          <w:w w:val="100"/>
          <w:i/>
          <w:position w:val="-11"/>
        </w:rPr>
        <w:t>Ix</w:t>
      </w:r>
      <w:r>
        <w:rPr>
          <w:rFonts w:ascii="Arial" w:hAnsi="Arial" w:cs="Arial" w:eastAsia="Arial"/>
          <w:sz w:val="32"/>
          <w:szCs w:val="32"/>
          <w:color w:val="343434"/>
          <w:spacing w:val="0"/>
          <w:w w:val="100"/>
          <w:i/>
          <w:position w:val="-11"/>
        </w:rPr>
        <w:tab/>
      </w:r>
      <w:r>
        <w:rPr>
          <w:rFonts w:ascii="Arial" w:hAnsi="Arial" w:cs="Arial" w:eastAsia="Arial"/>
          <w:sz w:val="32"/>
          <w:szCs w:val="32"/>
          <w:color w:val="343434"/>
          <w:spacing w:val="0"/>
          <w:w w:val="100"/>
          <w:i/>
          <w:position w:val="-11"/>
        </w:rPr>
      </w:r>
      <w:r>
        <w:rPr>
          <w:rFonts w:ascii="Times New Roman" w:hAnsi="Times New Roman" w:cs="Times New Roman" w:eastAsia="Times New Roman"/>
          <w:sz w:val="82"/>
          <w:szCs w:val="82"/>
          <w:color w:val="A0A0A0"/>
          <w:spacing w:val="0"/>
          <w:w w:val="67"/>
          <w:position w:val="4"/>
        </w:rPr>
        <w:t>.,</w:t>
      </w:r>
      <w:r>
        <w:rPr>
          <w:rFonts w:ascii="Times New Roman" w:hAnsi="Times New Roman" w:cs="Times New Roman" w:eastAsia="Times New Roman"/>
          <w:sz w:val="82"/>
          <w:szCs w:val="82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26" w:lineRule="exact"/>
        <w:ind w:left="5420" w:right="2095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343434"/>
          <w:spacing w:val="0"/>
          <w:w w:val="105"/>
          <w:position w:val="-1"/>
        </w:rPr>
        <w:t>Submit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10" w:after="0" w:line="240" w:lineRule="auto"/>
        <w:ind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/>
        <w:br w:type="column"/>
      </w:r>
      <w:r>
        <w:rPr>
          <w:rFonts w:ascii="Arial" w:hAnsi="Arial" w:cs="Arial" w:eastAsia="Arial"/>
          <w:sz w:val="39"/>
          <w:szCs w:val="39"/>
          <w:color w:val="838383"/>
          <w:spacing w:val="24"/>
          <w:w w:val="57"/>
        </w:rPr>
        <w:t>I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10"/>
        </w:rPr>
        <w:t>saved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460" w:bottom="340" w:left="420" w:right="420"/>
          <w:cols w:num="2" w:equalWidth="0">
            <w:col w:w="8265" w:space="1597"/>
            <w:col w:w="1538"/>
          </w:cols>
        </w:sectPr>
      </w:pPr>
      <w:rPr/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0" w:after="0" w:line="240" w:lineRule="auto"/>
        <w:ind w:left="862"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3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.</w:t>
      </w:r>
      <w:r>
        <w:rPr>
          <w:rFonts w:ascii="Arial" w:hAnsi="Arial" w:cs="Arial" w:eastAsia="Arial"/>
          <w:sz w:val="23"/>
          <w:szCs w:val="23"/>
          <w:color w:val="343434"/>
          <w:spacing w:val="30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Wh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o</w:t>
      </w:r>
      <w:r>
        <w:rPr>
          <w:rFonts w:ascii="Arial" w:hAnsi="Arial" w:cs="Arial" w:eastAsia="Arial"/>
          <w:sz w:val="23"/>
          <w:szCs w:val="23"/>
          <w:color w:val="343434"/>
          <w:spacing w:val="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is</w:t>
      </w:r>
      <w:r>
        <w:rPr>
          <w:rFonts w:ascii="Arial" w:hAnsi="Arial" w:cs="Arial" w:eastAsia="Arial"/>
          <w:sz w:val="23"/>
          <w:szCs w:val="23"/>
          <w:color w:val="343434"/>
          <w:spacing w:val="15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th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23"/>
          <w:szCs w:val="23"/>
          <w:color w:val="343434"/>
          <w:spacing w:val="12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audience</w:t>
      </w:r>
      <w:r>
        <w:rPr>
          <w:rFonts w:ascii="Arial" w:hAnsi="Arial" w:cs="Arial" w:eastAsia="Arial"/>
          <w:sz w:val="23"/>
          <w:szCs w:val="23"/>
          <w:color w:val="343434"/>
          <w:spacing w:val="50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that</w:t>
      </w:r>
      <w:r>
        <w:rPr>
          <w:rFonts w:ascii="Arial" w:hAnsi="Arial" w:cs="Arial" w:eastAsia="Arial"/>
          <w:sz w:val="23"/>
          <w:szCs w:val="23"/>
          <w:color w:val="343434"/>
          <w:spacing w:val="27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will</w:t>
      </w:r>
      <w:r>
        <w:rPr>
          <w:rFonts w:ascii="Arial" w:hAnsi="Arial" w:cs="Arial" w:eastAsia="Arial"/>
          <w:sz w:val="23"/>
          <w:szCs w:val="23"/>
          <w:color w:val="343434"/>
          <w:spacing w:val="1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be</w:t>
      </w:r>
      <w:r>
        <w:rPr>
          <w:rFonts w:ascii="Arial" w:hAnsi="Arial" w:cs="Arial" w:eastAsia="Arial"/>
          <w:sz w:val="23"/>
          <w:szCs w:val="23"/>
          <w:color w:val="343434"/>
          <w:spacing w:val="26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reading</w:t>
      </w:r>
      <w:r>
        <w:rPr>
          <w:rFonts w:ascii="Arial" w:hAnsi="Arial" w:cs="Arial" w:eastAsia="Arial"/>
          <w:sz w:val="23"/>
          <w:szCs w:val="23"/>
          <w:color w:val="343434"/>
          <w:spacing w:val="31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your</w:t>
      </w:r>
      <w:r>
        <w:rPr>
          <w:rFonts w:ascii="Arial" w:hAnsi="Arial" w:cs="Arial" w:eastAsia="Arial"/>
          <w:sz w:val="23"/>
          <w:szCs w:val="23"/>
          <w:color w:val="343434"/>
          <w:spacing w:val="18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essay?</w:t>
      </w:r>
      <w:r>
        <w:rPr>
          <w:rFonts w:ascii="Arial" w:hAnsi="Arial" w:cs="Arial" w:eastAsia="Arial"/>
          <w:sz w:val="23"/>
          <w:szCs w:val="23"/>
          <w:color w:val="343434"/>
          <w:spacing w:val="35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What</w:t>
      </w:r>
      <w:r>
        <w:rPr>
          <w:rFonts w:ascii="Arial" w:hAnsi="Arial" w:cs="Arial" w:eastAsia="Arial"/>
          <w:sz w:val="23"/>
          <w:szCs w:val="23"/>
          <w:color w:val="343434"/>
          <w:spacing w:val="32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potentia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l</w:t>
      </w:r>
      <w:r>
        <w:rPr>
          <w:rFonts w:ascii="Arial" w:hAnsi="Arial" w:cs="Arial" w:eastAsia="Arial"/>
          <w:sz w:val="23"/>
          <w:szCs w:val="23"/>
          <w:color w:val="343434"/>
          <w:spacing w:val="1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challenges</w:t>
      </w:r>
      <w:r>
        <w:rPr>
          <w:rFonts w:ascii="Arial" w:hAnsi="Arial" w:cs="Arial" w:eastAsia="Arial"/>
          <w:sz w:val="23"/>
          <w:szCs w:val="23"/>
          <w:color w:val="343434"/>
          <w:spacing w:val="51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will</w:t>
      </w:r>
      <w:r>
        <w:rPr>
          <w:rFonts w:ascii="Arial" w:hAnsi="Arial" w:cs="Arial" w:eastAsia="Arial"/>
          <w:sz w:val="23"/>
          <w:szCs w:val="23"/>
          <w:color w:val="343434"/>
          <w:spacing w:val="12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5"/>
        </w:rPr>
        <w:t>you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spacing w:before="95" w:after="0" w:line="259" w:lineRule="exact"/>
        <w:ind w:left="876"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/>
        <w:pict>
          <v:group style="position:absolute;margin-left:514.080017pt;margin-top:40.916859pt;width:40.68pt;height:.1pt;mso-position-horizontal-relative:page;mso-position-vertical-relative:paragraph;z-index:-657" coordorigin="10282,818" coordsize="814,2">
            <v:shape style="position:absolute;left:10282;top:818;width:814;height:2" coordorigin="10282,818" coordsize="814,0" path="m10282,818l11095,818e" filled="f" stroked="t" strokeweight="1.08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have</w:t>
      </w:r>
      <w:r>
        <w:rPr>
          <w:rFonts w:ascii="Arial" w:hAnsi="Arial" w:cs="Arial" w:eastAsia="Arial"/>
          <w:sz w:val="23"/>
          <w:szCs w:val="23"/>
          <w:color w:val="343434"/>
          <w:spacing w:val="20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supportin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g</w:t>
      </w:r>
      <w:r>
        <w:rPr>
          <w:rFonts w:ascii="Arial" w:hAnsi="Arial" w:cs="Arial" w:eastAsia="Arial"/>
          <w:sz w:val="23"/>
          <w:szCs w:val="23"/>
          <w:color w:val="343434"/>
          <w:spacing w:val="39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your</w:t>
      </w:r>
      <w:r>
        <w:rPr>
          <w:rFonts w:ascii="Arial" w:hAnsi="Arial" w:cs="Arial" w:eastAsia="Arial"/>
          <w:sz w:val="23"/>
          <w:szCs w:val="23"/>
          <w:color w:val="343434"/>
          <w:spacing w:val="29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argumen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t</w:t>
      </w:r>
      <w:r>
        <w:rPr>
          <w:rFonts w:ascii="Arial" w:hAnsi="Arial" w:cs="Arial" w:eastAsia="Arial"/>
          <w:sz w:val="23"/>
          <w:szCs w:val="23"/>
          <w:color w:val="343434"/>
          <w:spacing w:val="36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wit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h</w:t>
      </w:r>
      <w:r>
        <w:rPr>
          <w:rFonts w:ascii="Arial" w:hAnsi="Arial" w:cs="Arial" w:eastAsia="Arial"/>
          <w:sz w:val="23"/>
          <w:szCs w:val="23"/>
          <w:color w:val="343434"/>
          <w:spacing w:val="24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thi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s</w:t>
      </w:r>
      <w:r>
        <w:rPr>
          <w:rFonts w:ascii="Arial" w:hAnsi="Arial" w:cs="Arial" w:eastAsia="Arial"/>
          <w:sz w:val="23"/>
          <w:szCs w:val="23"/>
          <w:color w:val="343434"/>
          <w:spacing w:val="16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5"/>
          <w:position w:val="-1"/>
        </w:rPr>
        <w:t>demographic?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  <w:position w:val="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460" w:bottom="340" w:left="420" w:right="420"/>
        </w:sectPr>
      </w:pPr>
      <w:rPr/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/>
        <w:pict>
          <v:group style="position:absolute;margin-left:63.540001pt;margin-top:689.940002pt;width:493.2pt;height:74.88pt;mso-position-horizontal-relative:page;mso-position-vertical-relative:page;z-index:-656" coordorigin="1271,13799" coordsize="9864,1498">
            <v:group style="position:absolute;left:11120;top:13810;width:2;height:1476" coordorigin="11120,13810" coordsize="2,1476">
              <v:shape style="position:absolute;left:11120;top:13810;width:2;height:1476" coordorigin="11120,13810" coordsize="0,1476" path="m11120,15286l11120,13810e" filled="f" stroked="t" strokeweight="1.08pt" strokecolor="#000000">
                <v:path arrowok="t"/>
              </v:shape>
            </v:group>
            <v:group style="position:absolute;left:1282;top:13820;width:9842;height:2" coordorigin="1282,13820" coordsize="9842,2">
              <v:shape style="position:absolute;left:1282;top:13820;width:9842;height:2" coordorigin="1282,13820" coordsize="9842,0" path="m1282,13820l11124,13820e" filled="f" stroked="t" strokeweight="1.08pt" strokecolor="#000000">
                <v:path arrowok="t"/>
              </v:shape>
            </v:group>
            <v:group style="position:absolute;left:1292;top:13810;width:2;height:1476" coordorigin="1292,13810" coordsize="2,1476">
              <v:shape style="position:absolute;left:1292;top:13810;width:2;height:1476" coordorigin="1292,13810" coordsize="0,1476" path="m1292,15286l1292,13810e" filled="f" stroked="t" strokeweight="1.08pt" strokecolor="#000000">
                <v:path arrowok="t"/>
              </v:shape>
            </v:group>
            <w10:wrap type="none"/>
          </v:group>
        </w:pict>
      </w:r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353" w:right="-85"/>
        <w:jc w:val="left"/>
        <w:tabs>
          <w:tab w:pos="3880" w:val="left"/>
          <w:tab w:pos="4420" w:val="left"/>
          <w:tab w:pos="496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179.279999pt;margin-top:18.711840pt;width:81.72pt;height:.1pt;mso-position-horizontal-relative:page;mso-position-vertical-relative:paragraph;z-index:-655" coordorigin="3586,374" coordsize="1634,2">
            <v:shape style="position:absolute;left:3586;top:374;width:1634;height:2" coordorigin="3586,374" coordsize="1634,0" path="m3586,374l5220,374e" filled="f" stroked="t" strokeweight="1.08pt" strokecolor="#000000">
              <v:path arrowok="t"/>
            </v:shape>
          </v:group>
          <w10:wrap type="none"/>
        </w:pict>
      </w:r>
      <w:r>
        <w:rPr/>
        <w:pict>
          <v:group style="position:absolute;margin-left:273.239990pt;margin-top:18.711840pt;width:44.28pt;height:.1pt;mso-position-horizontal-relative:page;mso-position-vertical-relative:paragraph;z-index:-654" coordorigin="5465,374" coordsize="886,2">
            <v:shape style="position:absolute;left:5465;top:374;width:886;height:2" coordorigin="5465,374" coordsize="886,0" path="m5465,374l6350,374e" filled="f" stroked="t" strokeweight="1.08pt" strokecolor="#000000">
              <v:path arrowok="t"/>
            </v:shape>
          </v:group>
          <w10:wrap type="none"/>
        </w:pict>
      </w:r>
      <w:r>
        <w:rPr/>
        <w:pict>
          <v:group style="position:absolute;margin-left:321.839996pt;margin-top:18.711840pt;width:61.2pt;height:.1pt;mso-position-horizontal-relative:page;mso-position-vertical-relative:paragraph;z-index:-653" coordorigin="6437,374" coordsize="1224,2">
            <v:shape style="position:absolute;left:6437;top:374;width:1224;height:2" coordorigin="6437,374" coordsize="1224,0" path="m6437,374l7661,374e" filled="f" stroked="t" strokeweight="1.08pt" strokecolor="#000000">
              <v:path arrowok="t"/>
            </v:shape>
          </v:group>
          <w10:wrap type="none"/>
        </w:pict>
      </w:r>
      <w:r>
        <w:rPr/>
        <w:pict>
          <v:group style="position:absolute;margin-left:395.279999pt;margin-top:18.711840pt;width:45pt;height:.1pt;mso-position-horizontal-relative:page;mso-position-vertical-relative:paragraph;z-index:-652" coordorigin="7906,374" coordsize="900,2">
            <v:shape style="position:absolute;left:7906;top:374;width:900;height:2" coordorigin="7906,374" coordsize="900,0" path="m7906,374l8806,374e" filled="f" stroked="t" strokeweight="1.08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28"/>
          <w:szCs w:val="28"/>
          <w:color w:val="343434"/>
          <w:w w:val="94"/>
          <w:b/>
          <w:bCs/>
        </w:rPr>
        <w:t>B</w:t>
      </w:r>
      <w:r>
        <w:rPr>
          <w:rFonts w:ascii="Arial" w:hAnsi="Arial" w:cs="Arial" w:eastAsia="Arial"/>
          <w:sz w:val="28"/>
          <w:szCs w:val="28"/>
          <w:color w:val="343434"/>
          <w:w w:val="100"/>
          <w:b/>
          <w:bCs/>
        </w:rPr>
        <w:tab/>
      </w:r>
      <w:r>
        <w:rPr>
          <w:rFonts w:ascii="Arial" w:hAnsi="Arial" w:cs="Arial" w:eastAsia="Arial"/>
          <w:sz w:val="28"/>
          <w:szCs w:val="28"/>
          <w:color w:val="343434"/>
          <w:w w:val="100"/>
          <w:b/>
          <w:bCs/>
        </w:rPr>
      </w:r>
      <w:r>
        <w:rPr>
          <w:rFonts w:ascii="Arial" w:hAnsi="Arial" w:cs="Arial" w:eastAsia="Arial"/>
          <w:sz w:val="28"/>
          <w:szCs w:val="28"/>
          <w:color w:val="343434"/>
          <w:w w:val="261"/>
          <w:i/>
        </w:rPr>
        <w:t>I</w:t>
      </w:r>
      <w:r>
        <w:rPr>
          <w:rFonts w:ascii="Arial" w:hAnsi="Arial" w:cs="Arial" w:eastAsia="Arial"/>
          <w:sz w:val="28"/>
          <w:szCs w:val="28"/>
          <w:color w:val="343434"/>
          <w:w w:val="100"/>
          <w:i/>
        </w:rPr>
        <w:tab/>
      </w:r>
      <w:r>
        <w:rPr>
          <w:rFonts w:ascii="Arial" w:hAnsi="Arial" w:cs="Arial" w:eastAsia="Arial"/>
          <w:sz w:val="28"/>
          <w:szCs w:val="28"/>
          <w:color w:val="343434"/>
          <w:w w:val="100"/>
          <w:i/>
        </w:rPr>
      </w:r>
      <w:r>
        <w:rPr>
          <w:rFonts w:ascii="Arial" w:hAnsi="Arial" w:cs="Arial" w:eastAsia="Arial"/>
          <w:sz w:val="19"/>
          <w:szCs w:val="19"/>
          <w:color w:val="343434"/>
          <w:w w:val="55"/>
        </w:rPr>
        <w:t>!::::!</w:t>
      </w:r>
      <w:r>
        <w:rPr>
          <w:rFonts w:ascii="Arial" w:hAnsi="Arial" w:cs="Arial" w:eastAsia="Arial"/>
          <w:sz w:val="19"/>
          <w:szCs w:val="19"/>
          <w:color w:val="343434"/>
          <w:w w:val="100"/>
        </w:rPr>
        <w:tab/>
      </w:r>
      <w:r>
        <w:rPr>
          <w:rFonts w:ascii="Arial" w:hAnsi="Arial" w:cs="Arial" w:eastAsia="Arial"/>
          <w:sz w:val="19"/>
          <w:szCs w:val="19"/>
          <w:color w:val="343434"/>
          <w:w w:val="100"/>
        </w:rPr>
        <w:pict>
          <v:shape style="width:40.68pt;height:11.52pt;mso-position-horizontal-relative:char;mso-position-vertical-relative:line" type="#_x0000_t75">
            <v:imagedata r:id="rId12" o:title=""/>
          </v:shape>
        </w:pict>
      </w:r>
      <w:r>
        <w:rPr>
          <w:rFonts w:ascii="Times New Roman" w:hAnsi="Times New Roman" w:cs="Times New Roman" w:eastAsia="Times New Roman"/>
          <w:sz w:val="19"/>
          <w:szCs w:val="19"/>
          <w:color w:val="343434"/>
          <w:w w:val="100"/>
        </w:rPr>
        <w:t>        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w w:val="100"/>
        </w:rPr>
        <w:pict>
          <v:shape style="width:102.959999pt;height:12.24pt;mso-position-horizontal-relative:char;mso-position-vertical-relative:line" type="#_x0000_t75">
            <v:imagedata r:id="rId13" o:title=""/>
          </v:shape>
        </w:pict>
      </w:r>
      <w:r>
        <w:rPr>
          <w:rFonts w:ascii="Times New Roman" w:hAnsi="Times New Roman" w:cs="Times New Roman" w:eastAsia="Times New Roman"/>
          <w:sz w:val="19"/>
          <w:szCs w:val="19"/>
          <w:color w:val="000000"/>
          <w:w w:val="100"/>
        </w:rPr>
      </w:r>
    </w:p>
    <w:p>
      <w:pPr>
        <w:spacing w:before="30" w:after="0" w:line="240" w:lineRule="auto"/>
        <w:ind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/>
        <w:br w:type="column"/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3"/>
        </w:rPr>
        <w:t>Saved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460" w:bottom="340" w:left="420" w:right="420"/>
          <w:cols w:num="2" w:equalWidth="0">
            <w:col w:w="8221" w:space="1728"/>
            <w:col w:w="1451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4" w:after="0" w:line="240" w:lineRule="auto"/>
        <w:ind w:left="5420" w:right="5230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343434"/>
          <w:spacing w:val="0"/>
          <w:w w:val="105"/>
        </w:rPr>
        <w:t>Submit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60" w:lineRule="atLeast"/>
        <w:ind w:left="862" w:right="1095"/>
        <w:jc w:val="left"/>
        <w:rPr>
          <w:rFonts w:ascii="Arial" w:hAnsi="Arial" w:cs="Arial" w:eastAsia="Arial"/>
          <w:sz w:val="23"/>
          <w:szCs w:val="23"/>
        </w:rPr>
      </w:pPr>
      <w:rPr/>
      <w:r>
        <w:rPr/>
        <w:pict>
          <v:group style="position:absolute;margin-left:63.540001pt;margin-top:-153.997009pt;width:493.38pt;height:138.24pt;mso-position-horizontal-relative:page;mso-position-vertical-relative:paragraph;z-index:-649" coordorigin="1271,-3080" coordsize="9868,2765">
            <v:group style="position:absolute;left:1282;top:-3066;width:9850;height:2" coordorigin="1282,-3066" coordsize="9850,2">
              <v:shape style="position:absolute;left:1282;top:-3066;width:9850;height:2" coordorigin="1282,-3066" coordsize="9850,0" path="m1282,-3066l11131,-3066e" filled="f" stroked="t" strokeweight=".72pt" strokecolor="#000000">
                <v:path arrowok="t"/>
              </v:shape>
            </v:group>
            <v:group style="position:absolute;left:1289;top:-3073;width:2;height:2750" coordorigin="1289,-3073" coordsize="2,2750">
              <v:shape style="position:absolute;left:1289;top:-3073;width:2;height:2750" coordorigin="1289,-3073" coordsize="0,2750" path="m1289,-322l1289,-3073e" filled="f" stroked="t" strokeweight=".72pt" strokecolor="#000000">
                <v:path arrowok="t"/>
              </v:shape>
            </v:group>
            <v:group style="position:absolute;left:11124;top:-3073;width:2;height:2743" coordorigin="11124,-3073" coordsize="2,2743">
              <v:shape style="position:absolute;left:11124;top:-3073;width:2;height:2743" coordorigin="11124,-3073" coordsize="0,2743" path="m11124,-330l11124,-3073e" filled="f" stroked="t" strokeweight=".72pt" strokecolor="#000000">
                <v:path arrowok="t"/>
              </v:shape>
            </v:group>
            <v:group style="position:absolute;left:1282;top:-855;width:9850;height:2" coordorigin="1282,-855" coordsize="9850,2">
              <v:shape style="position:absolute;left:1282;top:-855;width:9850;height:2" coordorigin="1282,-855" coordsize="9850,0" path="m1282,-855l11131,-855e" filled="f" stroked="t" strokeweight=".72pt" strokecolor="#000000">
                <v:path arrowok="t"/>
              </v:shape>
            </v:group>
            <v:group style="position:absolute;left:1282;top:-333;width:9842;height:2" coordorigin="1282,-333" coordsize="9842,2">
              <v:shape style="position:absolute;left:1282;top:-333;width:9842;height:2" coordorigin="1282,-333" coordsize="9842,0" path="m1282,-333l11124,-333e" filled="f" stroked="t" strokeweight="1.08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4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.</w:t>
      </w:r>
      <w:r>
        <w:rPr>
          <w:rFonts w:ascii="Arial" w:hAnsi="Arial" w:cs="Arial" w:eastAsia="Arial"/>
          <w:sz w:val="23"/>
          <w:szCs w:val="23"/>
          <w:color w:val="343434"/>
          <w:spacing w:val="21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What</w:t>
      </w:r>
      <w:r>
        <w:rPr>
          <w:rFonts w:ascii="Arial" w:hAnsi="Arial" w:cs="Arial" w:eastAsia="Arial"/>
          <w:sz w:val="23"/>
          <w:szCs w:val="23"/>
          <w:color w:val="343434"/>
          <w:spacing w:val="24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goal</w:t>
      </w:r>
      <w:r>
        <w:rPr>
          <w:rFonts w:ascii="Arial" w:hAnsi="Arial" w:cs="Arial" w:eastAsia="Arial"/>
          <w:sz w:val="23"/>
          <w:szCs w:val="23"/>
          <w:color w:val="343434"/>
          <w:spacing w:val="17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do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you</w:t>
      </w:r>
      <w:r>
        <w:rPr>
          <w:rFonts w:ascii="Arial" w:hAnsi="Arial" w:cs="Arial" w:eastAsia="Arial"/>
          <w:sz w:val="23"/>
          <w:szCs w:val="23"/>
          <w:color w:val="343434"/>
          <w:spacing w:val="30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hope</w:t>
      </w:r>
      <w:r>
        <w:rPr>
          <w:rFonts w:ascii="Arial" w:hAnsi="Arial" w:cs="Arial" w:eastAsia="Arial"/>
          <w:sz w:val="23"/>
          <w:szCs w:val="23"/>
          <w:color w:val="343434"/>
          <w:spacing w:val="28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o</w:t>
      </w:r>
      <w:r>
        <w:rPr>
          <w:rFonts w:ascii="Arial" w:hAnsi="Arial" w:cs="Arial" w:eastAsia="Arial"/>
          <w:sz w:val="23"/>
          <w:szCs w:val="23"/>
          <w:color w:val="343434"/>
          <w:spacing w:val="12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accomplish</w:t>
      </w:r>
      <w:r>
        <w:rPr>
          <w:rFonts w:ascii="Arial" w:hAnsi="Arial" w:cs="Arial" w:eastAsia="Arial"/>
          <w:sz w:val="23"/>
          <w:szCs w:val="23"/>
          <w:color w:val="343434"/>
          <w:spacing w:val="41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wit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h</w:t>
      </w:r>
      <w:r>
        <w:rPr>
          <w:rFonts w:ascii="Arial" w:hAnsi="Arial" w:cs="Arial" w:eastAsia="Arial"/>
          <w:sz w:val="23"/>
          <w:szCs w:val="23"/>
          <w:color w:val="343434"/>
          <w:spacing w:val="10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thi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s</w:t>
      </w:r>
      <w:r>
        <w:rPr>
          <w:rFonts w:ascii="Arial" w:hAnsi="Arial" w:cs="Arial" w:eastAsia="Arial"/>
          <w:sz w:val="23"/>
          <w:szCs w:val="23"/>
          <w:color w:val="343434"/>
          <w:spacing w:val="14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essay?</w:t>
      </w:r>
      <w:r>
        <w:rPr>
          <w:rFonts w:ascii="Arial" w:hAnsi="Arial" w:cs="Arial" w:eastAsia="Arial"/>
          <w:sz w:val="23"/>
          <w:szCs w:val="23"/>
          <w:color w:val="343434"/>
          <w:spacing w:val="35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What</w:t>
      </w:r>
      <w:r>
        <w:rPr>
          <w:rFonts w:ascii="Arial" w:hAnsi="Arial" w:cs="Arial" w:eastAsia="Arial"/>
          <w:sz w:val="23"/>
          <w:szCs w:val="23"/>
          <w:color w:val="343434"/>
          <w:spacing w:val="33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will</w:t>
      </w:r>
      <w:r>
        <w:rPr>
          <w:rFonts w:ascii="Arial" w:hAnsi="Arial" w:cs="Arial" w:eastAsia="Arial"/>
          <w:sz w:val="23"/>
          <w:szCs w:val="23"/>
          <w:color w:val="343434"/>
          <w:spacing w:val="18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thi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s</w:t>
      </w:r>
      <w:r>
        <w:rPr>
          <w:rFonts w:ascii="Arial" w:hAnsi="Arial" w:cs="Arial" w:eastAsia="Arial"/>
          <w:sz w:val="23"/>
          <w:szCs w:val="23"/>
          <w:color w:val="343434"/>
          <w:spacing w:val="16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essay</w:t>
      </w:r>
      <w:r>
        <w:rPr>
          <w:rFonts w:ascii="Arial" w:hAnsi="Arial" w:cs="Arial" w:eastAsia="Arial"/>
          <w:sz w:val="23"/>
          <w:szCs w:val="23"/>
          <w:color w:val="343434"/>
          <w:spacing w:val="17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need</w:t>
      </w:r>
      <w:r>
        <w:rPr>
          <w:rFonts w:ascii="Arial" w:hAnsi="Arial" w:cs="Arial" w:eastAsia="Arial"/>
          <w:sz w:val="23"/>
          <w:szCs w:val="23"/>
          <w:color w:val="343434"/>
          <w:spacing w:val="30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o</w:t>
      </w:r>
      <w:r>
        <w:rPr>
          <w:rFonts w:ascii="Arial" w:hAnsi="Arial" w:cs="Arial" w:eastAsia="Arial"/>
          <w:sz w:val="23"/>
          <w:szCs w:val="23"/>
          <w:color w:val="343434"/>
          <w:spacing w:val="20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be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4"/>
        </w:rPr>
        <w:t>successful?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Mar w:header="270" w:footer="144" w:top="460" w:bottom="340" w:left="420" w:right="420"/>
          <w:pgSz w:w="12240" w:h="15840"/>
        </w:sectPr>
      </w:pPr>
      <w:rPr/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3280" w:right="-92"/>
        <w:jc w:val="center"/>
        <w:tabs>
          <w:tab w:pos="3800" w:val="left"/>
          <w:tab w:pos="4360" w:val="left"/>
          <w:tab w:pos="5000" w:val="left"/>
          <w:tab w:pos="5540" w:val="left"/>
          <w:tab w:pos="6100" w:val="left"/>
          <w:tab w:pos="7360" w:val="left"/>
          <w:tab w:pos="7900" w:val="left"/>
        </w:tabs>
        <w:rPr>
          <w:rFonts w:ascii="Times New Roman" w:hAnsi="Times New Roman" w:cs="Times New Roman" w:eastAsia="Times New Roman"/>
          <w:sz w:val="61"/>
          <w:szCs w:val="61"/>
        </w:rPr>
      </w:pPr>
      <w:rPr/>
      <w:r>
        <w:rPr>
          <w:rFonts w:ascii="Arial" w:hAnsi="Arial" w:cs="Arial" w:eastAsia="Arial"/>
          <w:sz w:val="27"/>
          <w:szCs w:val="27"/>
          <w:color w:val="343434"/>
          <w:spacing w:val="0"/>
          <w:w w:val="100"/>
          <w:position w:val="1"/>
        </w:rPr>
        <w:t>B</w:t>
      </w:r>
      <w:r>
        <w:rPr>
          <w:rFonts w:ascii="Arial" w:hAnsi="Arial" w:cs="Arial" w:eastAsia="Arial"/>
          <w:sz w:val="27"/>
          <w:szCs w:val="27"/>
          <w:color w:val="343434"/>
          <w:spacing w:val="-62"/>
          <w:w w:val="100"/>
          <w:position w:val="1"/>
        </w:rPr>
        <w:t> </w:t>
      </w:r>
      <w:r>
        <w:rPr>
          <w:rFonts w:ascii="Arial" w:hAnsi="Arial" w:cs="Arial" w:eastAsia="Arial"/>
          <w:sz w:val="27"/>
          <w:szCs w:val="27"/>
          <w:color w:val="343434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27"/>
          <w:szCs w:val="27"/>
          <w:color w:val="343434"/>
          <w:spacing w:val="0"/>
          <w:w w:val="100"/>
          <w:position w:val="1"/>
        </w:rPr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261"/>
          <w:i/>
          <w:position w:val="1"/>
        </w:rPr>
        <w:t>I</w:t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i/>
          <w:position w:val="1"/>
        </w:rPr>
        <w:tab/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i/>
          <w:position w:val="1"/>
        </w:rPr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53"/>
          <w:position w:val="1"/>
        </w:rPr>
        <w:t>!::::!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100"/>
          <w:position w:val="1"/>
        </w:rPr>
      </w:r>
      <w:r>
        <w:rPr>
          <w:rFonts w:ascii="Arial" w:hAnsi="Arial" w:cs="Arial" w:eastAsia="Arial"/>
          <w:sz w:val="39"/>
          <w:szCs w:val="39"/>
          <w:color w:val="343434"/>
          <w:spacing w:val="0"/>
          <w:w w:val="100"/>
          <w:position w:val="3"/>
        </w:rPr>
        <w:t>=</w:t>
      </w:r>
      <w:r>
        <w:rPr>
          <w:rFonts w:ascii="Arial" w:hAnsi="Arial" w:cs="Arial" w:eastAsia="Arial"/>
          <w:sz w:val="39"/>
          <w:szCs w:val="39"/>
          <w:color w:val="343434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39"/>
          <w:szCs w:val="39"/>
          <w:color w:val="343434"/>
          <w:spacing w:val="0"/>
          <w:w w:val="100"/>
          <w:position w:val="3"/>
        </w:rPr>
        <w:t>=</w:t>
      </w:r>
      <w:r>
        <w:rPr>
          <w:rFonts w:ascii="Arial" w:hAnsi="Arial" w:cs="Arial" w:eastAsia="Arial"/>
          <w:sz w:val="39"/>
          <w:szCs w:val="39"/>
          <w:color w:val="343434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39"/>
          <w:szCs w:val="39"/>
          <w:color w:val="343434"/>
          <w:spacing w:val="0"/>
          <w:w w:val="100"/>
          <w:position w:val="3"/>
        </w:rPr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  <w:position w:val="4"/>
        </w:rPr>
        <w:t>A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  <w:position w:val="4"/>
        </w:rPr>
        <w:t>  </w:t>
      </w:r>
      <w:r>
        <w:rPr>
          <w:rFonts w:ascii="Arial" w:hAnsi="Arial" w:cs="Arial" w:eastAsia="Arial"/>
          <w:sz w:val="19"/>
          <w:szCs w:val="19"/>
          <w:color w:val="343434"/>
          <w:spacing w:val="31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44444"/>
          <w:spacing w:val="0"/>
          <w:w w:val="56"/>
          <w:position w:val="9"/>
        </w:rPr>
        <w:t>.....</w:t>
      </w:r>
      <w:r>
        <w:rPr>
          <w:rFonts w:ascii="Times New Roman" w:hAnsi="Times New Roman" w:cs="Times New Roman" w:eastAsia="Times New Roman"/>
          <w:sz w:val="22"/>
          <w:szCs w:val="22"/>
          <w:color w:val="444444"/>
          <w:spacing w:val="0"/>
          <w:w w:val="56"/>
          <w:position w:val="9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color w:val="444444"/>
          <w:spacing w:val="23"/>
          <w:w w:val="56"/>
          <w:position w:val="9"/>
        </w:rPr>
        <w:t> </w:t>
      </w:r>
      <w:r>
        <w:rPr>
          <w:rFonts w:ascii="Times New Roman" w:hAnsi="Times New Roman" w:cs="Times New Roman" w:eastAsia="Times New Roman"/>
          <w:sz w:val="33"/>
          <w:szCs w:val="33"/>
          <w:color w:val="343434"/>
          <w:spacing w:val="0"/>
          <w:w w:val="173"/>
          <w:position w:val="0"/>
        </w:rPr>
        <w:t>0</w:t>
      </w:r>
      <w:r>
        <w:rPr>
          <w:rFonts w:ascii="Times New Roman" w:hAnsi="Times New Roman" w:cs="Times New Roman" w:eastAsia="Times New Roman"/>
          <w:sz w:val="33"/>
          <w:szCs w:val="33"/>
          <w:color w:val="343434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33"/>
          <w:szCs w:val="33"/>
          <w:color w:val="343434"/>
          <w:spacing w:val="0"/>
          <w:w w:val="100"/>
          <w:position w:val="0"/>
        </w:rPr>
      </w:r>
      <w:r>
        <w:rPr>
          <w:rFonts w:ascii="Arial" w:hAnsi="Arial" w:cs="Arial" w:eastAsia="Arial"/>
          <w:sz w:val="32"/>
          <w:szCs w:val="32"/>
          <w:color w:val="343434"/>
          <w:spacing w:val="0"/>
          <w:w w:val="100"/>
          <w:i/>
          <w:position w:val="0"/>
        </w:rPr>
        <w:t>Ix</w:t>
      </w:r>
      <w:r>
        <w:rPr>
          <w:rFonts w:ascii="Arial" w:hAnsi="Arial" w:cs="Arial" w:eastAsia="Arial"/>
          <w:sz w:val="32"/>
          <w:szCs w:val="32"/>
          <w:color w:val="343434"/>
          <w:spacing w:val="0"/>
          <w:w w:val="100"/>
          <w:i/>
          <w:position w:val="0"/>
        </w:rPr>
        <w:tab/>
      </w:r>
      <w:r>
        <w:rPr>
          <w:rFonts w:ascii="Arial" w:hAnsi="Arial" w:cs="Arial" w:eastAsia="Arial"/>
          <w:sz w:val="32"/>
          <w:szCs w:val="32"/>
          <w:color w:val="343434"/>
          <w:spacing w:val="0"/>
          <w:w w:val="100"/>
          <w:i/>
          <w:position w:val="0"/>
        </w:rPr>
      </w:r>
      <w:r>
        <w:rPr>
          <w:rFonts w:ascii="Times New Roman" w:hAnsi="Times New Roman" w:cs="Times New Roman" w:eastAsia="Times New Roman"/>
          <w:sz w:val="61"/>
          <w:szCs w:val="61"/>
          <w:color w:val="A1A1A1"/>
          <w:spacing w:val="0"/>
          <w:w w:val="54"/>
          <w:position w:val="14"/>
        </w:rPr>
        <w:t>..,</w:t>
      </w:r>
      <w:r>
        <w:rPr>
          <w:rFonts w:ascii="Times New Roman" w:hAnsi="Times New Roman" w:cs="Times New Roman" w:eastAsia="Times New Roman"/>
          <w:sz w:val="61"/>
          <w:szCs w:val="61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26" w:lineRule="exact"/>
        <w:ind w:left="5420" w:right="2067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343434"/>
          <w:spacing w:val="0"/>
          <w:w w:val="105"/>
          <w:position w:val="-1"/>
        </w:rPr>
        <w:t>Submit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10" w:after="0" w:line="240" w:lineRule="auto"/>
        <w:ind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/>
        <w:br w:type="column"/>
      </w:r>
      <w:r>
        <w:rPr>
          <w:rFonts w:ascii="Arial" w:hAnsi="Arial" w:cs="Arial" w:eastAsia="Arial"/>
          <w:sz w:val="39"/>
          <w:szCs w:val="39"/>
          <w:color w:val="838383"/>
          <w:spacing w:val="24"/>
          <w:w w:val="57"/>
        </w:rPr>
        <w:t>I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10"/>
        </w:rPr>
        <w:t>saved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460" w:bottom="340" w:left="420" w:right="420"/>
          <w:cols w:num="2" w:equalWidth="0">
            <w:col w:w="8237" w:space="1624"/>
            <w:col w:w="1539"/>
          </w:cols>
        </w:sectPr>
      </w:pPr>
      <w:rPr/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0" w:after="0" w:line="326" w:lineRule="auto"/>
        <w:ind w:left="876" w:right="731" w:firstLine="-14"/>
        <w:jc w:val="left"/>
        <w:rPr>
          <w:rFonts w:ascii="Arial" w:hAnsi="Arial" w:cs="Arial" w:eastAsia="Arial"/>
          <w:sz w:val="23"/>
          <w:szCs w:val="23"/>
        </w:rPr>
      </w:pPr>
      <w:rPr/>
      <w:r>
        <w:rPr/>
        <w:pict>
          <v:group style="position:absolute;margin-left:63.540001pt;margin-top:-207.133118pt;width:493.38pt;height:187.74pt;mso-position-horizontal-relative:page;mso-position-vertical-relative:paragraph;z-index:-648" coordorigin="1271,-4143" coordsize="9868,3755">
            <v:group style="position:absolute;left:1282;top:-3660;width:9842;height:2" coordorigin="1282,-3660" coordsize="9842,2">
              <v:shape style="position:absolute;left:1282;top:-3660;width:9842;height:2" coordorigin="1282,-3660" coordsize="9842,0" path="m1282,-3660l11124,-3660e" filled="f" stroked="t" strokeweight="1.08pt" strokecolor="#000000">
                <v:path arrowok="t"/>
              </v:shape>
            </v:group>
            <v:group style="position:absolute;left:11084;top:-4132;width:2;height:504" coordorigin="11084,-4132" coordsize="2,504">
              <v:shape style="position:absolute;left:11084;top:-4132;width:2;height:504" coordorigin="11084,-4132" coordsize="0,504" path="m11084,-3628l11084,-4132e" filled="f" stroked="t" strokeweight="1.08pt" strokecolor="#000000">
                <v:path arrowok="t"/>
              </v:shape>
            </v:group>
            <v:group style="position:absolute;left:1282;top:-3138;width:2866;height:2" coordorigin="1282,-3138" coordsize="2866,2">
              <v:shape style="position:absolute;left:1282;top:-3138;width:2866;height:2" coordorigin="1282,-3138" coordsize="2866,0" path="m1282,-3138l4147,-3138e" filled="f" stroked="t" strokeweight=".72pt" strokecolor="#000000">
                <v:path arrowok="t"/>
              </v:shape>
            </v:group>
            <v:group style="position:absolute;left:1292;top:-3671;width:2;height:3276" coordorigin="1292,-3671" coordsize="2,3276">
              <v:shape style="position:absolute;left:1292;top:-3671;width:2;height:3276" coordorigin="1292,-3671" coordsize="0,3276" path="m1292,-395l1292,-3671e" filled="f" stroked="t" strokeweight=".72pt" strokecolor="#000000">
                <v:path arrowok="t"/>
              </v:shape>
            </v:group>
            <v:group style="position:absolute;left:4118;top:-3160;width:554;height:2" coordorigin="4118,-3160" coordsize="554,2">
              <v:shape style="position:absolute;left:4118;top:-3160;width:554;height:2" coordorigin="4118,-3160" coordsize="554,0" path="m4118,-3160l4673,-3160e" filled="f" stroked="t" strokeweight="1.44pt" strokecolor="#000000">
                <v:path arrowok="t"/>
              </v:shape>
            </v:group>
            <v:group style="position:absolute;left:4666;top:-3160;width:547;height:2" coordorigin="4666,-3160" coordsize="547,2">
              <v:shape style="position:absolute;left:4666;top:-3160;width:547;height:2" coordorigin="4666,-3160" coordsize="547,0" path="m4666,-3160l5213,-3160e" filled="f" stroked="t" strokeweight=".72pt" strokecolor="#000000">
                <v:path arrowok="t"/>
              </v:shape>
            </v:group>
            <v:group style="position:absolute;left:5213;top:-3160;width:1354;height:2" coordorigin="5213,-3160" coordsize="1354,2">
              <v:shape style="position:absolute;left:5213;top:-3160;width:1354;height:2" coordorigin="5213,-3160" coordsize="1354,0" path="m5213,-3160l6566,-3160e" filled="f" stroked="t" strokeweight="1.44pt" strokecolor="#000000">
                <v:path arrowok="t"/>
              </v:shape>
            </v:group>
            <v:group style="position:absolute;left:6566;top:-3160;width:274;height:2" coordorigin="6566,-3160" coordsize="274,2">
              <v:shape style="position:absolute;left:6566;top:-3160;width:274;height:2" coordorigin="6566,-3160" coordsize="274,0" path="m6566,-3160l6840,-3160e" filled="f" stroked="t" strokeweight=".72pt" strokecolor="#000000">
                <v:path arrowok="t"/>
              </v:shape>
            </v:group>
            <v:group style="position:absolute;left:6833;top:-3160;width:850;height:2" coordorigin="6833,-3160" coordsize="850,2">
              <v:shape style="position:absolute;left:6833;top:-3160;width:850;height:2" coordorigin="6833,-3160" coordsize="850,0" path="m6833,-3160l7682,-3160e" filled="f" stroked="t" strokeweight="1.44pt" strokecolor="#000000">
                <v:path arrowok="t"/>
              </v:shape>
            </v:group>
            <v:group style="position:absolute;left:7675;top:-3160;width:576;height:2" coordorigin="7675,-3160" coordsize="576,2">
              <v:shape style="position:absolute;left:7675;top:-3160;width:576;height:2" coordorigin="7675,-3160" coordsize="576,0" path="m7675,-3160l8251,-3160e" filled="f" stroked="t" strokeweight=".72pt" strokecolor="#000000">
                <v:path arrowok="t"/>
              </v:shape>
            </v:group>
            <v:group style="position:absolute;left:8222;top:-3138;width:2909;height:2" coordorigin="8222,-3138" coordsize="2909,2">
              <v:shape style="position:absolute;left:8222;top:-3138;width:2909;height:2" coordorigin="8222,-3138" coordsize="2909,0" path="m8222,-3138l11131,-3138e" filled="f" stroked="t" strokeweight=".72pt" strokecolor="#000000">
                <v:path arrowok="t"/>
              </v:shape>
            </v:group>
            <v:group style="position:absolute;left:11120;top:-3664;width:2;height:3269" coordorigin="11120,-3664" coordsize="2,3269">
              <v:shape style="position:absolute;left:11120;top:-3664;width:2;height:3269" coordorigin="11120,-3664" coordsize="0,3269" path="m11120,-395l11120,-3664e" filled="f" stroked="t" strokeweight=".72pt" strokecolor="#000000">
                <v:path arrowok="t"/>
              </v:shape>
            </v:group>
            <v:group style="position:absolute;left:1282;top:-928;width:9850;height:2" coordorigin="1282,-928" coordsize="9850,2">
              <v:shape style="position:absolute;left:1282;top:-928;width:9850;height:2" coordorigin="1282,-928" coordsize="9850,0" path="m1282,-928l11131,-928e" filled="f" stroked="t" strokeweight=".72pt" strokecolor="#000000">
                <v:path arrowok="t"/>
              </v:shape>
            </v:group>
            <v:group style="position:absolute;left:1282;top:-406;width:4514;height:2" coordorigin="1282,-406" coordsize="4514,2">
              <v:shape style="position:absolute;left:1282;top:-406;width:4514;height:2" coordorigin="1282,-406" coordsize="4514,0" path="m1282,-406l5796,-406e" filled="f" stroked="t" strokeweight="1.08pt" strokecolor="#000000">
                <v:path arrowok="t"/>
              </v:shape>
            </v:group>
            <v:group style="position:absolute;left:5760;top:-424;width:806;height:2" coordorigin="5760,-424" coordsize="806,2">
              <v:shape style="position:absolute;left:5760;top:-424;width:806;height:2" coordorigin="5760,-424" coordsize="806,0" path="m5760,-424l6566,-424e" filled="f" stroked="t" strokeweight=".72pt" strokecolor="#000000">
                <v:path arrowok="t"/>
              </v:shape>
            </v:group>
            <v:group style="position:absolute;left:6538;top:-406;width:4586;height:2" coordorigin="6538,-406" coordsize="4586,2">
              <v:shape style="position:absolute;left:6538;top:-406;width:4586;height:2" coordorigin="6538,-406" coordsize="4586,0" path="m6538,-406l11124,-406e" filled="f" stroked="t" strokeweight="1.08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5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.</w:t>
      </w:r>
      <w:r>
        <w:rPr>
          <w:rFonts w:ascii="Arial" w:hAnsi="Arial" w:cs="Arial" w:eastAsia="Arial"/>
          <w:sz w:val="23"/>
          <w:szCs w:val="23"/>
          <w:color w:val="343434"/>
          <w:spacing w:val="2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Potentia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l</w:t>
      </w:r>
      <w:r>
        <w:rPr>
          <w:rFonts w:ascii="Arial" w:hAnsi="Arial" w:cs="Arial" w:eastAsia="Arial"/>
          <w:sz w:val="23"/>
          <w:szCs w:val="23"/>
          <w:color w:val="343434"/>
          <w:spacing w:val="32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resources</w:t>
      </w:r>
      <w:r>
        <w:rPr>
          <w:rFonts w:ascii="Arial" w:hAnsi="Arial" w:cs="Arial" w:eastAsia="Arial"/>
          <w:sz w:val="23"/>
          <w:szCs w:val="23"/>
          <w:color w:val="343434"/>
          <w:spacing w:val="3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are</w:t>
      </w:r>
      <w:r>
        <w:rPr>
          <w:rFonts w:ascii="Arial" w:hAnsi="Arial" w:cs="Arial" w:eastAsia="Arial"/>
          <w:sz w:val="23"/>
          <w:szCs w:val="23"/>
          <w:color w:val="343434"/>
          <w:spacing w:val="28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pieces</w:t>
      </w:r>
      <w:r>
        <w:rPr>
          <w:rFonts w:ascii="Arial" w:hAnsi="Arial" w:cs="Arial" w:eastAsia="Arial"/>
          <w:sz w:val="23"/>
          <w:szCs w:val="23"/>
          <w:color w:val="343434"/>
          <w:spacing w:val="24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o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f</w:t>
      </w:r>
      <w:r>
        <w:rPr>
          <w:rFonts w:ascii="Arial" w:hAnsi="Arial" w:cs="Arial" w:eastAsia="Arial"/>
          <w:sz w:val="23"/>
          <w:szCs w:val="23"/>
          <w:color w:val="343434"/>
          <w:spacing w:val="4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evidence</w:t>
      </w:r>
      <w:r>
        <w:rPr>
          <w:rFonts w:ascii="Arial" w:hAnsi="Arial" w:cs="Arial" w:eastAsia="Arial"/>
          <w:sz w:val="23"/>
          <w:szCs w:val="23"/>
          <w:color w:val="343434"/>
          <w:spacing w:val="4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that</w:t>
      </w:r>
      <w:r>
        <w:rPr>
          <w:rFonts w:ascii="Arial" w:hAnsi="Arial" w:cs="Arial" w:eastAsia="Arial"/>
          <w:sz w:val="23"/>
          <w:szCs w:val="23"/>
          <w:color w:val="343434"/>
          <w:spacing w:val="1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could</w:t>
      </w:r>
      <w:r>
        <w:rPr>
          <w:rFonts w:ascii="Arial" w:hAnsi="Arial" w:cs="Arial" w:eastAsia="Arial"/>
          <w:sz w:val="23"/>
          <w:szCs w:val="23"/>
          <w:color w:val="343434"/>
          <w:spacing w:val="30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be</w:t>
      </w:r>
      <w:r>
        <w:rPr>
          <w:rFonts w:ascii="Arial" w:hAnsi="Arial" w:cs="Arial" w:eastAsia="Arial"/>
          <w:sz w:val="23"/>
          <w:szCs w:val="23"/>
          <w:color w:val="343434"/>
          <w:spacing w:val="14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used</w:t>
      </w:r>
      <w:r>
        <w:rPr>
          <w:rFonts w:ascii="Arial" w:hAnsi="Arial" w:cs="Arial" w:eastAsia="Arial"/>
          <w:sz w:val="23"/>
          <w:szCs w:val="23"/>
          <w:color w:val="343434"/>
          <w:spacing w:val="24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o</w:t>
      </w:r>
      <w:r>
        <w:rPr>
          <w:rFonts w:ascii="Arial" w:hAnsi="Arial" w:cs="Arial" w:eastAsia="Arial"/>
          <w:sz w:val="23"/>
          <w:szCs w:val="23"/>
          <w:color w:val="343434"/>
          <w:spacing w:val="13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suppor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</w:t>
      </w:r>
      <w:r>
        <w:rPr>
          <w:rFonts w:ascii="Arial" w:hAnsi="Arial" w:cs="Arial" w:eastAsia="Arial"/>
          <w:sz w:val="23"/>
          <w:szCs w:val="23"/>
          <w:color w:val="343434"/>
          <w:spacing w:val="40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your</w:t>
      </w:r>
      <w:r>
        <w:rPr>
          <w:rFonts w:ascii="Arial" w:hAnsi="Arial" w:cs="Arial" w:eastAsia="Arial"/>
          <w:sz w:val="23"/>
          <w:szCs w:val="23"/>
          <w:color w:val="343434"/>
          <w:spacing w:val="18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4"/>
        </w:rPr>
        <w:t>argument.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4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Provid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23"/>
          <w:szCs w:val="23"/>
          <w:color w:val="343434"/>
          <w:spacing w:val="38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a</w:t>
      </w:r>
      <w:r>
        <w:rPr>
          <w:rFonts w:ascii="Arial" w:hAnsi="Arial" w:cs="Arial" w:eastAsia="Arial"/>
          <w:sz w:val="23"/>
          <w:szCs w:val="23"/>
          <w:color w:val="343434"/>
          <w:spacing w:val="3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brie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f</w:t>
      </w:r>
      <w:r>
        <w:rPr>
          <w:rFonts w:ascii="Arial" w:hAnsi="Arial" w:cs="Arial" w:eastAsia="Arial"/>
          <w:sz w:val="23"/>
          <w:szCs w:val="23"/>
          <w:color w:val="343434"/>
          <w:spacing w:val="28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descriptio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n</w:t>
      </w:r>
      <w:r>
        <w:rPr>
          <w:rFonts w:ascii="Arial" w:hAnsi="Arial" w:cs="Arial" w:eastAsia="Arial"/>
          <w:sz w:val="23"/>
          <w:szCs w:val="23"/>
          <w:color w:val="343434"/>
          <w:spacing w:val="37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o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f</w:t>
      </w:r>
      <w:r>
        <w:rPr>
          <w:rFonts w:ascii="Arial" w:hAnsi="Arial" w:cs="Arial" w:eastAsia="Arial"/>
          <w:sz w:val="23"/>
          <w:szCs w:val="23"/>
          <w:color w:val="343434"/>
          <w:spacing w:val="8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th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23"/>
          <w:szCs w:val="23"/>
          <w:color w:val="343434"/>
          <w:spacing w:val="13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sources</w:t>
      </w:r>
      <w:r>
        <w:rPr>
          <w:rFonts w:ascii="Arial" w:hAnsi="Arial" w:cs="Arial" w:eastAsia="Arial"/>
          <w:sz w:val="23"/>
          <w:szCs w:val="23"/>
          <w:color w:val="343434"/>
          <w:spacing w:val="41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that</w:t>
      </w:r>
      <w:r>
        <w:rPr>
          <w:rFonts w:ascii="Arial" w:hAnsi="Arial" w:cs="Arial" w:eastAsia="Arial"/>
          <w:sz w:val="23"/>
          <w:szCs w:val="23"/>
          <w:color w:val="343434"/>
          <w:spacing w:val="11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you</w:t>
      </w:r>
      <w:r>
        <w:rPr>
          <w:rFonts w:ascii="Arial" w:hAnsi="Arial" w:cs="Arial" w:eastAsia="Arial"/>
          <w:sz w:val="23"/>
          <w:szCs w:val="23"/>
          <w:color w:val="343434"/>
          <w:spacing w:val="31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used</w:t>
      </w:r>
      <w:r>
        <w:rPr>
          <w:rFonts w:ascii="Arial" w:hAnsi="Arial" w:cs="Arial" w:eastAsia="Arial"/>
          <w:sz w:val="23"/>
          <w:szCs w:val="23"/>
          <w:color w:val="343434"/>
          <w:spacing w:val="25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fo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r</w:t>
      </w:r>
      <w:r>
        <w:rPr>
          <w:rFonts w:ascii="Arial" w:hAnsi="Arial" w:cs="Arial" w:eastAsia="Arial"/>
          <w:sz w:val="23"/>
          <w:szCs w:val="23"/>
          <w:color w:val="343434"/>
          <w:spacing w:val="-5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th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23"/>
          <w:szCs w:val="23"/>
          <w:color w:val="343434"/>
          <w:spacing w:val="24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Annotation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s</w:t>
      </w:r>
      <w:r>
        <w:rPr>
          <w:rFonts w:ascii="Arial" w:hAnsi="Arial" w:cs="Arial" w:eastAsia="Arial"/>
          <w:sz w:val="23"/>
          <w:szCs w:val="23"/>
          <w:color w:val="343434"/>
          <w:spacing w:val="3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activit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y</w:t>
      </w:r>
      <w:r>
        <w:rPr>
          <w:rFonts w:ascii="Arial" w:hAnsi="Arial" w:cs="Arial" w:eastAsia="Arial"/>
          <w:sz w:val="23"/>
          <w:szCs w:val="23"/>
          <w:color w:val="343434"/>
          <w:spacing w:val="34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earlier</w:t>
      </w:r>
      <w:r>
        <w:rPr>
          <w:rFonts w:ascii="Arial" w:hAnsi="Arial" w:cs="Arial" w:eastAsia="Arial"/>
          <w:sz w:val="23"/>
          <w:szCs w:val="23"/>
          <w:color w:val="343434"/>
          <w:spacing w:val="27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12"/>
        </w:rPr>
        <w:t>in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spacing w:before="2" w:after="0" w:line="259" w:lineRule="exact"/>
        <w:ind w:left="862"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thi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s</w:t>
      </w:r>
      <w:r>
        <w:rPr>
          <w:rFonts w:ascii="Arial" w:hAnsi="Arial" w:cs="Arial" w:eastAsia="Arial"/>
          <w:sz w:val="23"/>
          <w:szCs w:val="23"/>
          <w:color w:val="343434"/>
          <w:spacing w:val="22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module</w:t>
      </w:r>
      <w:r>
        <w:rPr>
          <w:rFonts w:ascii="Arial" w:hAnsi="Arial" w:cs="Arial" w:eastAsia="Arial"/>
          <w:sz w:val="23"/>
          <w:szCs w:val="23"/>
          <w:color w:val="343434"/>
          <w:spacing w:val="27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and</w:t>
      </w:r>
      <w:r>
        <w:rPr>
          <w:rFonts w:ascii="Arial" w:hAnsi="Arial" w:cs="Arial" w:eastAsia="Arial"/>
          <w:sz w:val="23"/>
          <w:szCs w:val="23"/>
          <w:color w:val="343434"/>
          <w:spacing w:val="27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explain</w:t>
      </w:r>
      <w:r>
        <w:rPr>
          <w:rFonts w:ascii="Arial" w:hAnsi="Arial" w:cs="Arial" w:eastAsia="Arial"/>
          <w:sz w:val="23"/>
          <w:szCs w:val="23"/>
          <w:color w:val="343434"/>
          <w:spacing w:val="34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how</w:t>
      </w:r>
      <w:r>
        <w:rPr>
          <w:rFonts w:ascii="Arial" w:hAnsi="Arial" w:cs="Arial" w:eastAsia="Arial"/>
          <w:sz w:val="23"/>
          <w:szCs w:val="23"/>
          <w:color w:val="343434"/>
          <w:spacing w:val="15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the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y</w:t>
      </w:r>
      <w:r>
        <w:rPr>
          <w:rFonts w:ascii="Arial" w:hAnsi="Arial" w:cs="Arial" w:eastAsia="Arial"/>
          <w:sz w:val="23"/>
          <w:szCs w:val="23"/>
          <w:color w:val="343434"/>
          <w:spacing w:val="20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will</w:t>
      </w:r>
      <w:r>
        <w:rPr>
          <w:rFonts w:ascii="Arial" w:hAnsi="Arial" w:cs="Arial" w:eastAsia="Arial"/>
          <w:sz w:val="23"/>
          <w:szCs w:val="23"/>
          <w:color w:val="343434"/>
          <w:spacing w:val="18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reinforc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e</w:t>
      </w:r>
      <w:r>
        <w:rPr>
          <w:rFonts w:ascii="Arial" w:hAnsi="Arial" w:cs="Arial" w:eastAsia="Arial"/>
          <w:sz w:val="23"/>
          <w:szCs w:val="23"/>
          <w:color w:val="343434"/>
          <w:spacing w:val="22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your</w:t>
      </w:r>
      <w:r>
        <w:rPr>
          <w:rFonts w:ascii="Arial" w:hAnsi="Arial" w:cs="Arial" w:eastAsia="Arial"/>
          <w:sz w:val="23"/>
          <w:szCs w:val="23"/>
          <w:color w:val="343434"/>
          <w:spacing w:val="29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3"/>
          <w:position w:val="-1"/>
        </w:rPr>
        <w:t>argument.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type w:val="continuous"/>
          <w:pgSz w:w="12240" w:h="15840"/>
          <w:pgMar w:top="460" w:bottom="340" w:left="420" w:right="420"/>
        </w:sectPr>
      </w:pPr>
      <w:rPr/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282" w:right="-91"/>
        <w:jc w:val="center"/>
        <w:tabs>
          <w:tab w:pos="3800" w:val="left"/>
          <w:tab w:pos="4360" w:val="left"/>
          <w:tab w:pos="5000" w:val="left"/>
          <w:tab w:pos="5540" w:val="left"/>
          <w:tab w:pos="6100" w:val="left"/>
          <w:tab w:pos="7360" w:val="left"/>
          <w:tab w:pos="7900" w:val="left"/>
        </w:tabs>
        <w:rPr>
          <w:rFonts w:ascii="Arial" w:hAnsi="Arial" w:cs="Arial" w:eastAsia="Arial"/>
          <w:sz w:val="60"/>
          <w:szCs w:val="60"/>
        </w:rPr>
      </w:pPr>
      <w:rPr/>
      <w:r>
        <w:rPr>
          <w:rFonts w:ascii="Arial" w:hAnsi="Arial" w:cs="Arial" w:eastAsia="Arial"/>
          <w:sz w:val="27"/>
          <w:szCs w:val="27"/>
          <w:color w:val="343434"/>
          <w:spacing w:val="0"/>
          <w:w w:val="100"/>
          <w:position w:val="1"/>
        </w:rPr>
        <w:t>B</w:t>
      </w:r>
      <w:r>
        <w:rPr>
          <w:rFonts w:ascii="Arial" w:hAnsi="Arial" w:cs="Arial" w:eastAsia="Arial"/>
          <w:sz w:val="27"/>
          <w:szCs w:val="27"/>
          <w:color w:val="343434"/>
          <w:spacing w:val="-62"/>
          <w:w w:val="100"/>
          <w:position w:val="1"/>
        </w:rPr>
        <w:t> </w:t>
      </w:r>
      <w:r>
        <w:rPr>
          <w:rFonts w:ascii="Arial" w:hAnsi="Arial" w:cs="Arial" w:eastAsia="Arial"/>
          <w:sz w:val="27"/>
          <w:szCs w:val="27"/>
          <w:color w:val="343434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27"/>
          <w:szCs w:val="27"/>
          <w:color w:val="343434"/>
          <w:spacing w:val="0"/>
          <w:w w:val="100"/>
          <w:position w:val="1"/>
        </w:rPr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261"/>
          <w:i/>
          <w:position w:val="1"/>
        </w:rPr>
        <w:t>I</w:t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i/>
          <w:position w:val="1"/>
        </w:rPr>
        <w:tab/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i/>
          <w:position w:val="1"/>
        </w:rPr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53"/>
          <w:position w:val="1"/>
        </w:rPr>
        <w:t>!::::!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100"/>
          <w:position w:val="1"/>
        </w:rPr>
      </w:r>
      <w:r>
        <w:rPr>
          <w:rFonts w:ascii="Arial" w:hAnsi="Arial" w:cs="Arial" w:eastAsia="Arial"/>
          <w:sz w:val="40"/>
          <w:szCs w:val="40"/>
          <w:color w:val="343434"/>
          <w:spacing w:val="0"/>
          <w:w w:val="100"/>
          <w:position w:val="3"/>
        </w:rPr>
        <w:t>=</w:t>
      </w:r>
      <w:r>
        <w:rPr>
          <w:rFonts w:ascii="Arial" w:hAnsi="Arial" w:cs="Arial" w:eastAsia="Arial"/>
          <w:sz w:val="40"/>
          <w:szCs w:val="40"/>
          <w:color w:val="343434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40"/>
          <w:szCs w:val="40"/>
          <w:color w:val="343434"/>
          <w:spacing w:val="0"/>
          <w:w w:val="100"/>
          <w:position w:val="3"/>
        </w:rPr>
        <w:t>=</w:t>
      </w:r>
      <w:r>
        <w:rPr>
          <w:rFonts w:ascii="Arial" w:hAnsi="Arial" w:cs="Arial" w:eastAsia="Arial"/>
          <w:sz w:val="40"/>
          <w:szCs w:val="40"/>
          <w:color w:val="343434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40"/>
          <w:szCs w:val="40"/>
          <w:color w:val="343434"/>
          <w:spacing w:val="0"/>
          <w:w w:val="100"/>
          <w:position w:val="3"/>
        </w:rPr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  <w:position w:val="4"/>
        </w:rPr>
        <w:t>A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  <w:position w:val="4"/>
        </w:rPr>
        <w:t>  </w:t>
      </w:r>
      <w:r>
        <w:rPr>
          <w:rFonts w:ascii="Arial" w:hAnsi="Arial" w:cs="Arial" w:eastAsia="Arial"/>
          <w:sz w:val="19"/>
          <w:szCs w:val="19"/>
          <w:color w:val="343434"/>
          <w:spacing w:val="31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444444"/>
          <w:spacing w:val="0"/>
          <w:w w:val="54"/>
          <w:position w:val="9"/>
        </w:rPr>
        <w:t>.....</w:t>
      </w:r>
      <w:r>
        <w:rPr>
          <w:rFonts w:ascii="Times New Roman" w:hAnsi="Times New Roman" w:cs="Times New Roman" w:eastAsia="Times New Roman"/>
          <w:sz w:val="23"/>
          <w:szCs w:val="23"/>
          <w:color w:val="444444"/>
          <w:spacing w:val="0"/>
          <w:w w:val="54"/>
          <w:position w:val="9"/>
        </w:rPr>
        <w:t>    </w:t>
      </w:r>
      <w:r>
        <w:rPr>
          <w:rFonts w:ascii="Times New Roman" w:hAnsi="Times New Roman" w:cs="Times New Roman" w:eastAsia="Times New Roman"/>
          <w:sz w:val="23"/>
          <w:szCs w:val="23"/>
          <w:color w:val="444444"/>
          <w:spacing w:val="20"/>
          <w:w w:val="54"/>
          <w:position w:val="9"/>
        </w:rPr>
        <w:t> </w:t>
      </w:r>
      <w:r>
        <w:rPr>
          <w:rFonts w:ascii="Arial" w:hAnsi="Arial" w:cs="Arial" w:eastAsia="Arial"/>
          <w:sz w:val="32"/>
          <w:szCs w:val="32"/>
          <w:color w:val="343434"/>
          <w:spacing w:val="0"/>
          <w:w w:val="164"/>
          <w:position w:val="0"/>
        </w:rPr>
        <w:t>0</w:t>
      </w:r>
      <w:r>
        <w:rPr>
          <w:rFonts w:ascii="Arial" w:hAnsi="Arial" w:cs="Arial" w:eastAsia="Arial"/>
          <w:sz w:val="32"/>
          <w:szCs w:val="32"/>
          <w:color w:val="343434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32"/>
          <w:szCs w:val="32"/>
          <w:color w:val="343434"/>
          <w:spacing w:val="0"/>
          <w:w w:val="100"/>
          <w:position w:val="0"/>
        </w:rPr>
      </w:r>
      <w:r>
        <w:rPr>
          <w:rFonts w:ascii="Arial" w:hAnsi="Arial" w:cs="Arial" w:eastAsia="Arial"/>
          <w:sz w:val="32"/>
          <w:szCs w:val="32"/>
          <w:color w:val="343434"/>
          <w:spacing w:val="0"/>
          <w:w w:val="100"/>
          <w:i/>
          <w:position w:val="0"/>
        </w:rPr>
        <w:t>Ix</w:t>
      </w:r>
      <w:r>
        <w:rPr>
          <w:rFonts w:ascii="Arial" w:hAnsi="Arial" w:cs="Arial" w:eastAsia="Arial"/>
          <w:sz w:val="32"/>
          <w:szCs w:val="32"/>
          <w:color w:val="343434"/>
          <w:spacing w:val="0"/>
          <w:w w:val="100"/>
          <w:i/>
          <w:position w:val="0"/>
        </w:rPr>
        <w:tab/>
      </w:r>
      <w:r>
        <w:rPr>
          <w:rFonts w:ascii="Arial" w:hAnsi="Arial" w:cs="Arial" w:eastAsia="Arial"/>
          <w:sz w:val="32"/>
          <w:szCs w:val="32"/>
          <w:color w:val="343434"/>
          <w:spacing w:val="0"/>
          <w:w w:val="100"/>
          <w:i/>
          <w:position w:val="0"/>
        </w:rPr>
      </w:r>
      <w:r>
        <w:rPr>
          <w:rFonts w:ascii="Arial" w:hAnsi="Arial" w:cs="Arial" w:eastAsia="Arial"/>
          <w:sz w:val="60"/>
          <w:szCs w:val="60"/>
          <w:color w:val="A1A1A1"/>
          <w:spacing w:val="0"/>
          <w:w w:val="52"/>
          <w:position w:val="14"/>
        </w:rPr>
        <w:t>..,</w:t>
      </w:r>
      <w:r>
        <w:rPr>
          <w:rFonts w:ascii="Arial" w:hAnsi="Arial" w:cs="Arial" w:eastAsia="Arial"/>
          <w:sz w:val="60"/>
          <w:szCs w:val="60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26" w:lineRule="exact"/>
        <w:ind w:left="5420" w:right="2084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343434"/>
          <w:spacing w:val="0"/>
          <w:w w:val="105"/>
          <w:position w:val="-1"/>
        </w:rPr>
        <w:t>Submit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10" w:after="0" w:line="240" w:lineRule="auto"/>
        <w:ind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/>
        <w:br w:type="column"/>
      </w:r>
      <w:r>
        <w:rPr>
          <w:rFonts w:ascii="Arial" w:hAnsi="Arial" w:cs="Arial" w:eastAsia="Arial"/>
          <w:sz w:val="39"/>
          <w:szCs w:val="39"/>
          <w:color w:val="838383"/>
          <w:spacing w:val="24"/>
          <w:w w:val="57"/>
        </w:rPr>
        <w:t>I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10"/>
        </w:rPr>
        <w:t>saved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460" w:bottom="340" w:left="420" w:right="420"/>
          <w:cols w:num="2" w:equalWidth="0">
            <w:col w:w="8254" w:space="1607"/>
            <w:col w:w="1539"/>
          </w:cols>
        </w:sectPr>
      </w:pPr>
      <w:rPr/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0" w:after="0" w:line="320" w:lineRule="auto"/>
        <w:ind w:left="862" w:right="819"/>
        <w:jc w:val="left"/>
        <w:rPr>
          <w:rFonts w:ascii="Arial" w:hAnsi="Arial" w:cs="Arial" w:eastAsia="Arial"/>
          <w:sz w:val="23"/>
          <w:szCs w:val="23"/>
        </w:rPr>
      </w:pPr>
      <w:rPr/>
      <w:r>
        <w:rPr/>
        <w:pict>
          <v:group style="position:absolute;margin-left:63.360001pt;margin-top:-208.213135pt;width:493.56pt;height:188.82pt;mso-position-horizontal-relative:page;mso-position-vertical-relative:paragraph;z-index:-647" coordorigin="1267,-4164" coordsize="9871,3776">
            <v:group style="position:absolute;left:1282;top:-3667;width:9842;height:2" coordorigin="1282,-3667" coordsize="9842,2">
              <v:shape style="position:absolute;left:1282;top:-3667;width:9842;height:2" coordorigin="1282,-3667" coordsize="9842,0" path="m1282,-3667l11124,-3667e" filled="f" stroked="t" strokeweight="1.08pt" strokecolor="#000000">
                <v:path arrowok="t"/>
              </v:shape>
            </v:group>
            <v:group style="position:absolute;left:11084;top:-4153;width:2;height:526" coordorigin="11084,-4153" coordsize="2,526">
              <v:shape style="position:absolute;left:11084;top:-4153;width:2;height:526" coordorigin="11084,-4153" coordsize="0,526" path="m11084,-3628l11084,-4153e" filled="f" stroked="t" strokeweight="1.08pt" strokecolor="#000000">
                <v:path arrowok="t"/>
              </v:shape>
            </v:group>
            <v:group style="position:absolute;left:1282;top:-3145;width:2866;height:2" coordorigin="1282,-3145" coordsize="2866,2">
              <v:shape style="position:absolute;left:1282;top:-3145;width:2866;height:2" coordorigin="1282,-3145" coordsize="2866,0" path="m1282,-3145l4147,-3145e" filled="f" stroked="t" strokeweight=".72pt" strokecolor="#000000">
                <v:path arrowok="t"/>
              </v:shape>
            </v:group>
            <v:group style="position:absolute;left:1292;top:-3678;width:2;height:3283" coordorigin="1292,-3678" coordsize="2,3283">
              <v:shape style="position:absolute;left:1292;top:-3678;width:2;height:3283" coordorigin="1292,-3678" coordsize="0,3283" path="m1292,-395l1292,-3678e" filled="f" stroked="t" strokeweight=".72pt" strokecolor="#000000">
                <v:path arrowok="t"/>
              </v:shape>
            </v:group>
            <v:group style="position:absolute;left:4118;top:-3167;width:4133;height:2" coordorigin="4118,-3167" coordsize="4133,2">
              <v:shape style="position:absolute;left:4118;top:-3167;width:4133;height:2" coordorigin="4118,-3167" coordsize="4133,0" path="m4118,-3167l8251,-3167e" filled="f" stroked="t" strokeweight=".72pt" strokecolor="#000000">
                <v:path arrowok="t"/>
              </v:shape>
            </v:group>
            <v:group style="position:absolute;left:8222;top:-3145;width:2909;height:2" coordorigin="8222,-3145" coordsize="2909,2">
              <v:shape style="position:absolute;left:8222;top:-3145;width:2909;height:2" coordorigin="8222,-3145" coordsize="2909,0" path="m8222,-3145l11131,-3145e" filled="f" stroked="t" strokeweight=".72pt" strokecolor="#000000">
                <v:path arrowok="t"/>
              </v:shape>
            </v:group>
            <v:group style="position:absolute;left:11120;top:-3671;width:2;height:3269" coordorigin="11120,-3671" coordsize="2,3269">
              <v:shape style="position:absolute;left:11120;top:-3671;width:2;height:3269" coordorigin="11120,-3671" coordsize="0,3269" path="m11120,-402l11120,-3671e" filled="f" stroked="t" strokeweight=".72pt" strokecolor="#000000">
                <v:path arrowok="t"/>
              </v:shape>
            </v:group>
            <v:group style="position:absolute;left:1282;top:-928;width:9850;height:2" coordorigin="1282,-928" coordsize="9850,2">
              <v:shape style="position:absolute;left:1282;top:-928;width:9850;height:2" coordorigin="1282,-928" coordsize="9850,0" path="m1282,-928l11131,-928e" filled="f" stroked="t" strokeweight=".72pt" strokecolor="#000000">
                <v:path arrowok="t"/>
              </v:shape>
            </v:group>
            <v:group style="position:absolute;left:5760;top:-424;width:806;height:2" coordorigin="5760,-424" coordsize="806,2">
              <v:shape style="position:absolute;left:5760;top:-424;width:806;height:2" coordorigin="5760,-424" coordsize="806,0" path="m5760,-424l6566,-424e" filled="f" stroked="t" strokeweight="1.44pt" strokecolor="#000000">
                <v:path arrowok="t"/>
              </v:shape>
            </v:group>
            <v:group style="position:absolute;left:1282;top:-409;width:9842;height:2" coordorigin="1282,-409" coordsize="9842,2">
              <v:shape style="position:absolute;left:1282;top:-409;width:9842;height:2" coordorigin="1282,-409" coordsize="9842,0" path="m1282,-409l11124,-409e" filled="f" stroked="t" strokeweight="1.44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6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.</w:t>
      </w:r>
      <w:r>
        <w:rPr>
          <w:rFonts w:ascii="Arial" w:hAnsi="Arial" w:cs="Arial" w:eastAsia="Arial"/>
          <w:sz w:val="23"/>
          <w:szCs w:val="23"/>
          <w:color w:val="343434"/>
          <w:spacing w:val="28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Explai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n</w:t>
      </w:r>
      <w:r>
        <w:rPr>
          <w:rFonts w:ascii="Arial" w:hAnsi="Arial" w:cs="Arial" w:eastAsia="Arial"/>
          <w:sz w:val="23"/>
          <w:szCs w:val="23"/>
          <w:color w:val="343434"/>
          <w:spacing w:val="2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how</w:t>
      </w:r>
      <w:r>
        <w:rPr>
          <w:rFonts w:ascii="Arial" w:hAnsi="Arial" w:cs="Arial" w:eastAsia="Arial"/>
          <w:sz w:val="23"/>
          <w:szCs w:val="23"/>
          <w:color w:val="343434"/>
          <w:spacing w:val="15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th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23"/>
          <w:szCs w:val="23"/>
          <w:color w:val="343434"/>
          <w:spacing w:val="1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key</w:t>
      </w:r>
      <w:r>
        <w:rPr>
          <w:rFonts w:ascii="Arial" w:hAnsi="Arial" w:cs="Arial" w:eastAsia="Arial"/>
          <w:sz w:val="23"/>
          <w:szCs w:val="23"/>
          <w:color w:val="343434"/>
          <w:spacing w:val="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point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s</w:t>
      </w:r>
      <w:r>
        <w:rPr>
          <w:rFonts w:ascii="Arial" w:hAnsi="Arial" w:cs="Arial" w:eastAsia="Arial"/>
          <w:sz w:val="23"/>
          <w:szCs w:val="23"/>
          <w:color w:val="343434"/>
          <w:spacing w:val="27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o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f</w:t>
      </w:r>
      <w:r>
        <w:rPr>
          <w:rFonts w:ascii="Arial" w:hAnsi="Arial" w:cs="Arial" w:eastAsia="Arial"/>
          <w:sz w:val="23"/>
          <w:szCs w:val="23"/>
          <w:color w:val="343434"/>
          <w:spacing w:val="8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your</w:t>
      </w:r>
      <w:r>
        <w:rPr>
          <w:rFonts w:ascii="Arial" w:hAnsi="Arial" w:cs="Arial" w:eastAsia="Arial"/>
          <w:sz w:val="23"/>
          <w:szCs w:val="23"/>
          <w:color w:val="343434"/>
          <w:spacing w:val="32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argumen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</w:t>
      </w:r>
      <w:r>
        <w:rPr>
          <w:rFonts w:ascii="Arial" w:hAnsi="Arial" w:cs="Arial" w:eastAsia="Arial"/>
          <w:sz w:val="23"/>
          <w:szCs w:val="23"/>
          <w:color w:val="343434"/>
          <w:spacing w:val="40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align</w:t>
      </w:r>
      <w:r>
        <w:rPr>
          <w:rFonts w:ascii="Arial" w:hAnsi="Arial" w:cs="Arial" w:eastAsia="Arial"/>
          <w:sz w:val="23"/>
          <w:szCs w:val="23"/>
          <w:color w:val="343434"/>
          <w:spacing w:val="1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wit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h</w:t>
      </w:r>
      <w:r>
        <w:rPr>
          <w:rFonts w:ascii="Arial" w:hAnsi="Arial" w:cs="Arial" w:eastAsia="Arial"/>
          <w:sz w:val="23"/>
          <w:szCs w:val="23"/>
          <w:color w:val="343434"/>
          <w:spacing w:val="10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th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23"/>
          <w:szCs w:val="23"/>
          <w:color w:val="343434"/>
          <w:spacing w:val="31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supportin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g</w:t>
      </w:r>
      <w:r>
        <w:rPr>
          <w:rFonts w:ascii="Arial" w:hAnsi="Arial" w:cs="Arial" w:eastAsia="Arial"/>
          <w:sz w:val="23"/>
          <w:szCs w:val="23"/>
          <w:color w:val="343434"/>
          <w:spacing w:val="22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resources</w:t>
      </w:r>
      <w:r>
        <w:rPr>
          <w:rFonts w:ascii="Arial" w:hAnsi="Arial" w:cs="Arial" w:eastAsia="Arial"/>
          <w:sz w:val="23"/>
          <w:szCs w:val="23"/>
          <w:color w:val="343434"/>
          <w:spacing w:val="48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you</w:t>
      </w:r>
      <w:r>
        <w:rPr>
          <w:rFonts w:ascii="Arial" w:hAnsi="Arial" w:cs="Arial" w:eastAsia="Arial"/>
          <w:sz w:val="23"/>
          <w:szCs w:val="23"/>
          <w:color w:val="343434"/>
          <w:spacing w:val="27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3"/>
        </w:rPr>
        <w:t>just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3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described</w:t>
      </w:r>
      <w:r>
        <w:rPr>
          <w:rFonts w:ascii="Arial" w:hAnsi="Arial" w:cs="Arial" w:eastAsia="Arial"/>
          <w:sz w:val="23"/>
          <w:szCs w:val="23"/>
          <w:color w:val="343434"/>
          <w:spacing w:val="53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in</w:t>
      </w:r>
      <w:r>
        <w:rPr>
          <w:rFonts w:ascii="Arial" w:hAnsi="Arial" w:cs="Arial" w:eastAsia="Arial"/>
          <w:sz w:val="23"/>
          <w:szCs w:val="23"/>
          <w:color w:val="343434"/>
          <w:spacing w:val="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Questio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n</w:t>
      </w:r>
      <w:r>
        <w:rPr>
          <w:rFonts w:ascii="Arial" w:hAnsi="Arial" w:cs="Arial" w:eastAsia="Arial"/>
          <w:sz w:val="23"/>
          <w:szCs w:val="23"/>
          <w:color w:val="343434"/>
          <w:spacing w:val="41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3"/>
        </w:rPr>
        <w:t>#5.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460" w:bottom="340" w:left="420" w:right="4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pgMar w:header="270" w:footer="144" w:top="460" w:bottom="340" w:left="420" w:right="420"/>
          <w:pgSz w:w="12240" w:h="15840"/>
        </w:sectPr>
      </w:pPr>
      <w:rPr/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3280" w:right="-93"/>
        <w:jc w:val="center"/>
        <w:tabs>
          <w:tab w:pos="3800" w:val="left"/>
          <w:tab w:pos="4360" w:val="left"/>
          <w:tab w:pos="5000" w:val="left"/>
          <w:tab w:pos="5540" w:val="left"/>
          <w:tab w:pos="6100" w:val="left"/>
          <w:tab w:pos="7360" w:val="left"/>
          <w:tab w:pos="7900" w:val="left"/>
        </w:tabs>
        <w:rPr>
          <w:rFonts w:ascii="Times New Roman" w:hAnsi="Times New Roman" w:cs="Times New Roman" w:eastAsia="Times New Roman"/>
          <w:sz w:val="61"/>
          <w:szCs w:val="61"/>
        </w:rPr>
      </w:pPr>
      <w:rPr/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b/>
          <w:bCs/>
          <w:position w:val="1"/>
        </w:rPr>
        <w:t>B</w:t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261"/>
          <w:i/>
          <w:position w:val="1"/>
        </w:rPr>
        <w:t>I</w:t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i/>
          <w:position w:val="1"/>
        </w:rPr>
        <w:tab/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i/>
          <w:position w:val="1"/>
        </w:rPr>
      </w:r>
      <w:r>
        <w:rPr>
          <w:rFonts w:ascii="Arial" w:hAnsi="Arial" w:cs="Arial" w:eastAsia="Arial"/>
          <w:sz w:val="20"/>
          <w:szCs w:val="20"/>
          <w:color w:val="343434"/>
          <w:spacing w:val="0"/>
          <w:w w:val="52"/>
          <w:position w:val="1"/>
        </w:rPr>
        <w:t>!::::!</w:t>
      </w:r>
      <w:r>
        <w:rPr>
          <w:rFonts w:ascii="Arial" w:hAnsi="Arial" w:cs="Arial" w:eastAsia="Arial"/>
          <w:sz w:val="20"/>
          <w:szCs w:val="20"/>
          <w:color w:val="343434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20"/>
          <w:szCs w:val="20"/>
          <w:color w:val="343434"/>
          <w:spacing w:val="0"/>
          <w:w w:val="100"/>
          <w:position w:val="1"/>
        </w:rPr>
      </w:r>
      <w:r>
        <w:rPr>
          <w:rFonts w:ascii="Arial" w:hAnsi="Arial" w:cs="Arial" w:eastAsia="Arial"/>
          <w:sz w:val="39"/>
          <w:szCs w:val="39"/>
          <w:color w:val="343434"/>
          <w:spacing w:val="0"/>
          <w:w w:val="100"/>
          <w:position w:val="3"/>
        </w:rPr>
        <w:t>=</w:t>
      </w:r>
      <w:r>
        <w:rPr>
          <w:rFonts w:ascii="Arial" w:hAnsi="Arial" w:cs="Arial" w:eastAsia="Arial"/>
          <w:sz w:val="39"/>
          <w:szCs w:val="39"/>
          <w:color w:val="343434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39"/>
          <w:szCs w:val="39"/>
          <w:color w:val="343434"/>
          <w:spacing w:val="0"/>
          <w:w w:val="100"/>
          <w:position w:val="3"/>
        </w:rPr>
        <w:t>=</w:t>
      </w:r>
      <w:r>
        <w:rPr>
          <w:rFonts w:ascii="Arial" w:hAnsi="Arial" w:cs="Arial" w:eastAsia="Arial"/>
          <w:sz w:val="39"/>
          <w:szCs w:val="39"/>
          <w:color w:val="343434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39"/>
          <w:szCs w:val="39"/>
          <w:color w:val="343434"/>
          <w:spacing w:val="0"/>
          <w:w w:val="100"/>
          <w:position w:val="3"/>
        </w:rPr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  <w:position w:val="4"/>
        </w:rPr>
        <w:t>A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  <w:position w:val="4"/>
        </w:rPr>
        <w:t>  </w:t>
      </w:r>
      <w:r>
        <w:rPr>
          <w:rFonts w:ascii="Arial" w:hAnsi="Arial" w:cs="Arial" w:eastAsia="Arial"/>
          <w:sz w:val="19"/>
          <w:szCs w:val="19"/>
          <w:color w:val="343434"/>
          <w:spacing w:val="31"/>
          <w:w w:val="100"/>
          <w:position w:val="4"/>
        </w:rPr>
        <w:t> </w:t>
      </w:r>
      <w:r>
        <w:rPr>
          <w:rFonts w:ascii="Arial" w:hAnsi="Arial" w:cs="Arial" w:eastAsia="Arial"/>
          <w:sz w:val="26"/>
          <w:szCs w:val="26"/>
          <w:color w:val="444444"/>
          <w:spacing w:val="0"/>
          <w:w w:val="56"/>
          <w:position w:val="9"/>
        </w:rPr>
        <w:t>....</w:t>
      </w:r>
      <w:r>
        <w:rPr>
          <w:rFonts w:ascii="Arial" w:hAnsi="Arial" w:cs="Arial" w:eastAsia="Arial"/>
          <w:sz w:val="26"/>
          <w:szCs w:val="26"/>
          <w:color w:val="444444"/>
          <w:spacing w:val="0"/>
          <w:w w:val="56"/>
          <w:position w:val="9"/>
        </w:rPr>
        <w:t>   </w:t>
      </w:r>
      <w:r>
        <w:rPr>
          <w:rFonts w:ascii="Arial" w:hAnsi="Arial" w:cs="Arial" w:eastAsia="Arial"/>
          <w:sz w:val="26"/>
          <w:szCs w:val="26"/>
          <w:color w:val="444444"/>
          <w:spacing w:val="5"/>
          <w:w w:val="56"/>
          <w:position w:val="9"/>
        </w:rPr>
        <w:t> </w:t>
      </w:r>
      <w:r>
        <w:rPr>
          <w:rFonts w:ascii="Times New Roman" w:hAnsi="Times New Roman" w:cs="Times New Roman" w:eastAsia="Times New Roman"/>
          <w:sz w:val="33"/>
          <w:szCs w:val="33"/>
          <w:color w:val="343434"/>
          <w:spacing w:val="0"/>
          <w:w w:val="173"/>
          <w:position w:val="0"/>
        </w:rPr>
        <w:t>0</w:t>
      </w:r>
      <w:r>
        <w:rPr>
          <w:rFonts w:ascii="Times New Roman" w:hAnsi="Times New Roman" w:cs="Times New Roman" w:eastAsia="Times New Roman"/>
          <w:sz w:val="33"/>
          <w:szCs w:val="33"/>
          <w:color w:val="343434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33"/>
          <w:szCs w:val="33"/>
          <w:color w:val="343434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34"/>
          <w:szCs w:val="34"/>
          <w:color w:val="343434"/>
          <w:spacing w:val="0"/>
          <w:w w:val="83"/>
          <w:i/>
          <w:position w:val="0"/>
        </w:rPr>
        <w:t>Ix</w:t>
      </w:r>
      <w:r>
        <w:rPr>
          <w:rFonts w:ascii="Times New Roman" w:hAnsi="Times New Roman" w:cs="Times New Roman" w:eastAsia="Times New Roman"/>
          <w:sz w:val="34"/>
          <w:szCs w:val="34"/>
          <w:color w:val="343434"/>
          <w:spacing w:val="0"/>
          <w:w w:val="100"/>
          <w:i/>
          <w:position w:val="0"/>
        </w:rPr>
        <w:tab/>
      </w:r>
      <w:r>
        <w:rPr>
          <w:rFonts w:ascii="Times New Roman" w:hAnsi="Times New Roman" w:cs="Times New Roman" w:eastAsia="Times New Roman"/>
          <w:sz w:val="34"/>
          <w:szCs w:val="34"/>
          <w:color w:val="343434"/>
          <w:spacing w:val="0"/>
          <w:w w:val="100"/>
          <w:i/>
          <w:position w:val="0"/>
        </w:rPr>
      </w:r>
      <w:r>
        <w:rPr>
          <w:rFonts w:ascii="Times New Roman" w:hAnsi="Times New Roman" w:cs="Times New Roman" w:eastAsia="Times New Roman"/>
          <w:sz w:val="61"/>
          <w:szCs w:val="61"/>
          <w:color w:val="A0A0A0"/>
          <w:spacing w:val="0"/>
          <w:w w:val="54"/>
          <w:position w:val="14"/>
        </w:rPr>
        <w:t>..,</w:t>
      </w:r>
      <w:r>
        <w:rPr>
          <w:rFonts w:ascii="Times New Roman" w:hAnsi="Times New Roman" w:cs="Times New Roman" w:eastAsia="Times New Roman"/>
          <w:sz w:val="61"/>
          <w:szCs w:val="61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26" w:lineRule="exact"/>
        <w:ind w:left="5420" w:right="2067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343434"/>
          <w:spacing w:val="0"/>
          <w:w w:val="105"/>
          <w:position w:val="-1"/>
        </w:rPr>
        <w:t>Submit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10" w:after="0" w:line="240" w:lineRule="auto"/>
        <w:ind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/>
        <w:br w:type="column"/>
      </w:r>
      <w:r>
        <w:rPr>
          <w:rFonts w:ascii="Arial" w:hAnsi="Arial" w:cs="Arial" w:eastAsia="Arial"/>
          <w:sz w:val="39"/>
          <w:szCs w:val="39"/>
          <w:color w:val="838383"/>
          <w:spacing w:val="24"/>
          <w:w w:val="57"/>
        </w:rPr>
        <w:t>I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10"/>
        </w:rPr>
        <w:t>saved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460" w:bottom="340" w:left="420" w:right="420"/>
          <w:cols w:num="2" w:equalWidth="0">
            <w:col w:w="8237" w:space="1624"/>
            <w:col w:w="1539"/>
          </w:cols>
        </w:sectPr>
      </w:pPr>
      <w:rPr/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0" w:after="0" w:line="240" w:lineRule="auto"/>
        <w:ind w:left="862"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/>
        <w:pict>
          <v:group style="position:absolute;margin-left:63.540001pt;margin-top:-207.133133pt;width:493.38pt;height:188.1pt;mso-position-horizontal-relative:page;mso-position-vertical-relative:paragraph;z-index:-646" coordorigin="1271,-4143" coordsize="9868,3762">
            <v:group style="position:absolute;left:1282;top:-3653;width:9842;height:2" coordorigin="1282,-3653" coordsize="9842,2">
              <v:shape style="position:absolute;left:1282;top:-3653;width:9842;height:2" coordorigin="1282,-3653" coordsize="9842,0" path="m1282,-3653l11124,-3653e" filled="f" stroked="t" strokeweight="1.08pt" strokecolor="#000000">
                <v:path arrowok="t"/>
              </v:shape>
            </v:group>
            <v:group style="position:absolute;left:11084;top:-4132;width:2;height:511" coordorigin="11084,-4132" coordsize="2,511">
              <v:shape style="position:absolute;left:11084;top:-4132;width:2;height:511" coordorigin="11084,-4132" coordsize="0,511" path="m11084,-3621l11084,-4132e" filled="f" stroked="t" strokeweight="1.08pt" strokecolor="#000000">
                <v:path arrowok="t"/>
              </v:shape>
            </v:group>
            <v:group style="position:absolute;left:1282;top:-3131;width:2866;height:2" coordorigin="1282,-3131" coordsize="2866,2">
              <v:shape style="position:absolute;left:1282;top:-3131;width:2866;height:2" coordorigin="1282,-3131" coordsize="2866,0" path="m1282,-3131l4147,-3131e" filled="f" stroked="t" strokeweight=".72pt" strokecolor="#000000">
                <v:path arrowok="t"/>
              </v:shape>
            </v:group>
            <v:group style="position:absolute;left:1292;top:-3664;width:2;height:3276" coordorigin="1292,-3664" coordsize="2,3276">
              <v:shape style="position:absolute;left:1292;top:-3664;width:2;height:3276" coordorigin="1292,-3664" coordsize="0,3276" path="m1292,-388l1292,-3664e" filled="f" stroked="t" strokeweight=".72pt" strokecolor="#000000">
                <v:path arrowok="t"/>
              </v:shape>
            </v:group>
            <v:group style="position:absolute;left:4118;top:-3160;width:554;height:2" coordorigin="4118,-3160" coordsize="554,2">
              <v:shape style="position:absolute;left:4118;top:-3160;width:554;height:2" coordorigin="4118,-3160" coordsize="554,0" path="m4118,-3160l4673,-3160e" filled="f" stroked="t" strokeweight="1.44pt" strokecolor="#000000">
                <v:path arrowok="t"/>
              </v:shape>
            </v:group>
            <v:group style="position:absolute;left:4666;top:-3160;width:2174;height:2" coordorigin="4666,-3160" coordsize="2174,2">
              <v:shape style="position:absolute;left:4666;top:-3160;width:2174;height:2" coordorigin="4666,-3160" coordsize="2174,0" path="m4666,-3160l6840,-3160e" filled="f" stroked="t" strokeweight=".72pt" strokecolor="#000000">
                <v:path arrowok="t"/>
              </v:shape>
            </v:group>
            <v:group style="position:absolute;left:6833;top:-3160;width:331;height:2" coordorigin="6833,-3160" coordsize="331,2">
              <v:shape style="position:absolute;left:6833;top:-3160;width:331;height:2" coordorigin="6833,-3160" coordsize="331,0" path="m6833,-3160l7164,-3160e" filled="f" stroked="t" strokeweight="1.44pt" strokecolor="#000000">
                <v:path arrowok="t"/>
              </v:shape>
            </v:group>
            <v:group style="position:absolute;left:7157;top:-3160;width:1094;height:2" coordorigin="7157,-3160" coordsize="1094,2">
              <v:shape style="position:absolute;left:7157;top:-3160;width:1094;height:2" coordorigin="7157,-3160" coordsize="1094,0" path="m7157,-3160l8251,-3160e" filled="f" stroked="t" strokeweight=".72pt" strokecolor="#000000">
                <v:path arrowok="t"/>
              </v:shape>
            </v:group>
            <v:group style="position:absolute;left:8222;top:-3131;width:2909;height:2" coordorigin="8222,-3131" coordsize="2909,2">
              <v:shape style="position:absolute;left:8222;top:-3131;width:2909;height:2" coordorigin="8222,-3131" coordsize="2909,0" path="m8222,-3131l11131,-3131e" filled="f" stroked="t" strokeweight=".72pt" strokecolor="#000000">
                <v:path arrowok="t"/>
              </v:shape>
            </v:group>
            <v:group style="position:absolute;left:11120;top:-3664;width:2;height:3269" coordorigin="11120,-3664" coordsize="2,3269">
              <v:shape style="position:absolute;left:11120;top:-3664;width:2;height:3269" coordorigin="11120,-3664" coordsize="0,3269" path="m11120,-395l11120,-3664e" filled="f" stroked="t" strokeweight=".72pt" strokecolor="#000000">
                <v:path arrowok="t"/>
              </v:shape>
            </v:group>
            <v:group style="position:absolute;left:1282;top:-921;width:9850;height:2" coordorigin="1282,-921" coordsize="9850,2">
              <v:shape style="position:absolute;left:1282;top:-921;width:9850;height:2" coordorigin="1282,-921" coordsize="9850,0" path="m1282,-921l11131,-921e" filled="f" stroked="t" strokeweight=".72pt" strokecolor="#000000">
                <v:path arrowok="t"/>
              </v:shape>
            </v:group>
            <v:group style="position:absolute;left:1282;top:-402;width:9842;height:2" coordorigin="1282,-402" coordsize="9842,2">
              <v:shape style="position:absolute;left:1282;top:-402;width:9842;height:2" coordorigin="1282,-402" coordsize="9842,0" path="m1282,-402l11124,-402e" filled="f" stroked="t" strokeweight="1.08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7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.</w:t>
      </w:r>
      <w:r>
        <w:rPr>
          <w:rFonts w:ascii="Arial" w:hAnsi="Arial" w:cs="Arial" w:eastAsia="Arial"/>
          <w:sz w:val="23"/>
          <w:szCs w:val="23"/>
          <w:color w:val="343434"/>
          <w:spacing w:val="32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Base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d</w:t>
      </w:r>
      <w:r>
        <w:rPr>
          <w:rFonts w:ascii="Arial" w:hAnsi="Arial" w:cs="Arial" w:eastAsia="Arial"/>
          <w:sz w:val="23"/>
          <w:szCs w:val="23"/>
          <w:color w:val="343434"/>
          <w:spacing w:val="23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on</w:t>
      </w:r>
      <w:r>
        <w:rPr>
          <w:rFonts w:ascii="Arial" w:hAnsi="Arial" w:cs="Arial" w:eastAsia="Arial"/>
          <w:sz w:val="23"/>
          <w:szCs w:val="23"/>
          <w:color w:val="343434"/>
          <w:spacing w:val="15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your</w:t>
      </w:r>
      <w:r>
        <w:rPr>
          <w:rFonts w:ascii="Arial" w:hAnsi="Arial" w:cs="Arial" w:eastAsia="Arial"/>
          <w:sz w:val="23"/>
          <w:szCs w:val="23"/>
          <w:color w:val="343434"/>
          <w:spacing w:val="15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argument,</w:t>
      </w:r>
      <w:r>
        <w:rPr>
          <w:rFonts w:ascii="Arial" w:hAnsi="Arial" w:cs="Arial" w:eastAsia="Arial"/>
          <w:sz w:val="23"/>
          <w:szCs w:val="23"/>
          <w:color w:val="343434"/>
          <w:spacing w:val="47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describe</w:t>
      </w:r>
      <w:r>
        <w:rPr>
          <w:rFonts w:ascii="Arial" w:hAnsi="Arial" w:cs="Arial" w:eastAsia="Arial"/>
          <w:sz w:val="23"/>
          <w:szCs w:val="23"/>
          <w:color w:val="343434"/>
          <w:spacing w:val="41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where</w:t>
      </w:r>
      <w:r>
        <w:rPr>
          <w:rFonts w:ascii="Arial" w:hAnsi="Arial" w:cs="Arial" w:eastAsia="Arial"/>
          <w:sz w:val="23"/>
          <w:szCs w:val="23"/>
          <w:color w:val="343434"/>
          <w:spacing w:val="31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integratin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g</w:t>
      </w:r>
      <w:r>
        <w:rPr>
          <w:rFonts w:ascii="Arial" w:hAnsi="Arial" w:cs="Arial" w:eastAsia="Arial"/>
          <w:sz w:val="23"/>
          <w:szCs w:val="23"/>
          <w:color w:val="343434"/>
          <w:spacing w:val="40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evidence</w:t>
      </w:r>
      <w:r>
        <w:rPr>
          <w:rFonts w:ascii="Arial" w:hAnsi="Arial" w:cs="Arial" w:eastAsia="Arial"/>
          <w:sz w:val="23"/>
          <w:szCs w:val="23"/>
          <w:color w:val="343434"/>
          <w:spacing w:val="48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would</w:t>
      </w:r>
      <w:r>
        <w:rPr>
          <w:rFonts w:ascii="Arial" w:hAnsi="Arial" w:cs="Arial" w:eastAsia="Arial"/>
          <w:sz w:val="23"/>
          <w:szCs w:val="23"/>
          <w:color w:val="343434"/>
          <w:spacing w:val="27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be</w:t>
      </w:r>
      <w:r>
        <w:rPr>
          <w:rFonts w:ascii="Arial" w:hAnsi="Arial" w:cs="Arial" w:eastAsia="Arial"/>
          <w:sz w:val="23"/>
          <w:szCs w:val="23"/>
          <w:color w:val="343434"/>
          <w:spacing w:val="14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mos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</w:t>
      </w:r>
      <w:r>
        <w:rPr>
          <w:rFonts w:ascii="Arial" w:hAnsi="Arial" w:cs="Arial" w:eastAsia="Arial"/>
          <w:sz w:val="23"/>
          <w:szCs w:val="23"/>
          <w:color w:val="343434"/>
          <w:spacing w:val="22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3"/>
        </w:rPr>
        <w:t>effective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spacing w:before="95" w:after="0" w:line="259" w:lineRule="exact"/>
        <w:ind w:left="862"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and</w:t>
      </w:r>
      <w:r>
        <w:rPr>
          <w:rFonts w:ascii="Arial" w:hAnsi="Arial" w:cs="Arial" w:eastAsia="Arial"/>
          <w:sz w:val="23"/>
          <w:szCs w:val="23"/>
          <w:color w:val="343434"/>
          <w:spacing w:val="26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explain</w:t>
      </w:r>
      <w:r>
        <w:rPr>
          <w:rFonts w:ascii="Arial" w:hAnsi="Arial" w:cs="Arial" w:eastAsia="Arial"/>
          <w:sz w:val="23"/>
          <w:szCs w:val="23"/>
          <w:color w:val="343434"/>
          <w:spacing w:val="34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why.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  <w:position w:val="0"/>
        </w:rPr>
      </w:r>
    </w:p>
    <w:p>
      <w:pPr>
        <w:spacing w:before="5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460" w:bottom="340" w:left="420" w:right="420"/>
        </w:sectPr>
      </w:pPr>
      <w:rPr/>
    </w:p>
    <w:p>
      <w:pPr>
        <w:spacing w:before="69" w:after="0" w:line="240" w:lineRule="auto"/>
        <w:ind w:left="3280" w:right="-93"/>
        <w:jc w:val="center"/>
        <w:tabs>
          <w:tab w:pos="3800" w:val="left"/>
          <w:tab w:pos="4360" w:val="left"/>
          <w:tab w:pos="5000" w:val="left"/>
          <w:tab w:pos="5540" w:val="left"/>
          <w:tab w:pos="6100" w:val="left"/>
          <w:tab w:pos="7360" w:val="left"/>
          <w:tab w:pos="7900" w:val="left"/>
        </w:tabs>
        <w:rPr>
          <w:rFonts w:ascii="Times New Roman" w:hAnsi="Times New Roman" w:cs="Times New Roman" w:eastAsia="Times New Roman"/>
          <w:sz w:val="61"/>
          <w:szCs w:val="61"/>
        </w:rPr>
      </w:pPr>
      <w:rPr/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b/>
          <w:bCs/>
          <w:position w:val="1"/>
        </w:rPr>
        <w:t>B</w:t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261"/>
          <w:i/>
          <w:position w:val="1"/>
        </w:rPr>
        <w:t>I</w:t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i/>
          <w:position w:val="1"/>
        </w:rPr>
        <w:tab/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i/>
          <w:position w:val="1"/>
        </w:rPr>
      </w:r>
      <w:r>
        <w:rPr>
          <w:rFonts w:ascii="Arial" w:hAnsi="Arial" w:cs="Arial" w:eastAsia="Arial"/>
          <w:sz w:val="20"/>
          <w:szCs w:val="20"/>
          <w:color w:val="343434"/>
          <w:spacing w:val="0"/>
          <w:w w:val="52"/>
          <w:position w:val="1"/>
        </w:rPr>
        <w:t>!::::!</w:t>
      </w:r>
      <w:r>
        <w:rPr>
          <w:rFonts w:ascii="Arial" w:hAnsi="Arial" w:cs="Arial" w:eastAsia="Arial"/>
          <w:sz w:val="20"/>
          <w:szCs w:val="20"/>
          <w:color w:val="343434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20"/>
          <w:szCs w:val="20"/>
          <w:color w:val="343434"/>
          <w:spacing w:val="0"/>
          <w:w w:val="100"/>
          <w:position w:val="1"/>
        </w:rPr>
      </w:r>
      <w:r>
        <w:rPr>
          <w:rFonts w:ascii="Arial" w:hAnsi="Arial" w:cs="Arial" w:eastAsia="Arial"/>
          <w:sz w:val="39"/>
          <w:szCs w:val="39"/>
          <w:color w:val="343434"/>
          <w:spacing w:val="0"/>
          <w:w w:val="100"/>
          <w:position w:val="3"/>
        </w:rPr>
        <w:t>=</w:t>
      </w:r>
      <w:r>
        <w:rPr>
          <w:rFonts w:ascii="Arial" w:hAnsi="Arial" w:cs="Arial" w:eastAsia="Arial"/>
          <w:sz w:val="39"/>
          <w:szCs w:val="39"/>
          <w:color w:val="343434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39"/>
          <w:szCs w:val="39"/>
          <w:color w:val="343434"/>
          <w:spacing w:val="0"/>
          <w:w w:val="100"/>
          <w:position w:val="3"/>
        </w:rPr>
        <w:t>=</w:t>
      </w:r>
      <w:r>
        <w:rPr>
          <w:rFonts w:ascii="Arial" w:hAnsi="Arial" w:cs="Arial" w:eastAsia="Arial"/>
          <w:sz w:val="39"/>
          <w:szCs w:val="39"/>
          <w:color w:val="343434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39"/>
          <w:szCs w:val="39"/>
          <w:color w:val="343434"/>
          <w:spacing w:val="0"/>
          <w:w w:val="100"/>
          <w:position w:val="3"/>
        </w:rPr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  <w:position w:val="4"/>
        </w:rPr>
        <w:t>A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  <w:position w:val="4"/>
        </w:rPr>
        <w:t>  </w:t>
      </w:r>
      <w:r>
        <w:rPr>
          <w:rFonts w:ascii="Arial" w:hAnsi="Arial" w:cs="Arial" w:eastAsia="Arial"/>
          <w:sz w:val="19"/>
          <w:szCs w:val="19"/>
          <w:color w:val="343434"/>
          <w:spacing w:val="31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color w:val="444444"/>
          <w:spacing w:val="0"/>
          <w:w w:val="57"/>
          <w:position w:val="9"/>
        </w:rPr>
        <w:t>....</w:t>
      </w:r>
      <w:r>
        <w:rPr>
          <w:rFonts w:ascii="Times New Roman" w:hAnsi="Times New Roman" w:cs="Times New Roman" w:eastAsia="Times New Roman"/>
          <w:sz w:val="28"/>
          <w:szCs w:val="28"/>
          <w:color w:val="444444"/>
          <w:spacing w:val="0"/>
          <w:w w:val="57"/>
          <w:position w:val="9"/>
        </w:rPr>
        <w:t>   </w:t>
      </w:r>
      <w:r>
        <w:rPr>
          <w:rFonts w:ascii="Times New Roman" w:hAnsi="Times New Roman" w:cs="Times New Roman" w:eastAsia="Times New Roman"/>
          <w:sz w:val="28"/>
          <w:szCs w:val="28"/>
          <w:color w:val="444444"/>
          <w:spacing w:val="12"/>
          <w:w w:val="57"/>
          <w:position w:val="9"/>
        </w:rPr>
        <w:t> </w:t>
      </w:r>
      <w:r>
        <w:rPr>
          <w:rFonts w:ascii="Times New Roman" w:hAnsi="Times New Roman" w:cs="Times New Roman" w:eastAsia="Times New Roman"/>
          <w:sz w:val="33"/>
          <w:szCs w:val="33"/>
          <w:color w:val="343434"/>
          <w:spacing w:val="0"/>
          <w:w w:val="173"/>
          <w:position w:val="0"/>
        </w:rPr>
        <w:t>0</w:t>
      </w:r>
      <w:r>
        <w:rPr>
          <w:rFonts w:ascii="Times New Roman" w:hAnsi="Times New Roman" w:cs="Times New Roman" w:eastAsia="Times New Roman"/>
          <w:sz w:val="33"/>
          <w:szCs w:val="33"/>
          <w:color w:val="343434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33"/>
          <w:szCs w:val="33"/>
          <w:color w:val="343434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34"/>
          <w:szCs w:val="34"/>
          <w:color w:val="343434"/>
          <w:spacing w:val="0"/>
          <w:w w:val="83"/>
          <w:i/>
          <w:position w:val="0"/>
        </w:rPr>
        <w:t>Ix</w:t>
      </w:r>
      <w:r>
        <w:rPr>
          <w:rFonts w:ascii="Times New Roman" w:hAnsi="Times New Roman" w:cs="Times New Roman" w:eastAsia="Times New Roman"/>
          <w:sz w:val="34"/>
          <w:szCs w:val="34"/>
          <w:color w:val="343434"/>
          <w:spacing w:val="0"/>
          <w:w w:val="100"/>
          <w:i/>
          <w:position w:val="0"/>
        </w:rPr>
        <w:tab/>
      </w:r>
      <w:r>
        <w:rPr>
          <w:rFonts w:ascii="Times New Roman" w:hAnsi="Times New Roman" w:cs="Times New Roman" w:eastAsia="Times New Roman"/>
          <w:sz w:val="34"/>
          <w:szCs w:val="34"/>
          <w:color w:val="343434"/>
          <w:spacing w:val="0"/>
          <w:w w:val="100"/>
          <w:i/>
          <w:position w:val="0"/>
        </w:rPr>
      </w:r>
      <w:r>
        <w:rPr>
          <w:rFonts w:ascii="Times New Roman" w:hAnsi="Times New Roman" w:cs="Times New Roman" w:eastAsia="Times New Roman"/>
          <w:sz w:val="61"/>
          <w:szCs w:val="61"/>
          <w:color w:val="A0A0A0"/>
          <w:spacing w:val="0"/>
          <w:w w:val="54"/>
          <w:position w:val="14"/>
        </w:rPr>
        <w:t>..,</w:t>
      </w:r>
      <w:r>
        <w:rPr>
          <w:rFonts w:ascii="Times New Roman" w:hAnsi="Times New Roman" w:cs="Times New Roman" w:eastAsia="Times New Roman"/>
          <w:sz w:val="61"/>
          <w:szCs w:val="61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26" w:lineRule="exact"/>
        <w:ind w:left="5420" w:right="2067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343434"/>
          <w:spacing w:val="0"/>
          <w:w w:val="105"/>
          <w:position w:val="-1"/>
        </w:rPr>
        <w:t>Submit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30" w:after="0" w:line="240" w:lineRule="auto"/>
        <w:ind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/>
        <w:br w:type="column"/>
      </w:r>
      <w:r>
        <w:rPr>
          <w:rFonts w:ascii="Arial" w:hAnsi="Arial" w:cs="Arial" w:eastAsia="Arial"/>
          <w:sz w:val="23"/>
          <w:szCs w:val="23"/>
          <w:color w:val="838383"/>
          <w:w w:val="79"/>
        </w:rPr>
        <w:t>j</w:t>
      </w:r>
      <w:r>
        <w:rPr>
          <w:rFonts w:ascii="Arial" w:hAnsi="Arial" w:cs="Arial" w:eastAsia="Arial"/>
          <w:sz w:val="23"/>
          <w:szCs w:val="23"/>
          <w:color w:val="838383"/>
          <w:spacing w:val="-28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10"/>
        </w:rPr>
        <w:t>saved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460" w:bottom="340" w:left="420" w:right="420"/>
          <w:cols w:num="2" w:equalWidth="0">
            <w:col w:w="8237" w:space="1617"/>
            <w:col w:w="1546"/>
          </w:cols>
        </w:sectPr>
      </w:pPr>
      <w:rPr/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0" w:after="0" w:line="240" w:lineRule="auto"/>
        <w:ind w:left="862"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/>
        <w:pict>
          <v:group style="position:absolute;margin-left:63.540001pt;margin-top:-208.21315pt;width:493.38pt;height:188.82pt;mso-position-horizontal-relative:page;mso-position-vertical-relative:paragraph;z-index:-645" coordorigin="1271,-4164" coordsize="9868,3776">
            <v:group style="position:absolute;left:1282;top:-3660;width:9842;height:2" coordorigin="1282,-3660" coordsize="9842,2">
              <v:shape style="position:absolute;left:1282;top:-3660;width:9842;height:2" coordorigin="1282,-3660" coordsize="9842,0" path="m1282,-3660l11124,-3660e" filled="f" stroked="t" strokeweight="1.08pt" strokecolor="#000000">
                <v:path arrowok="t"/>
              </v:shape>
            </v:group>
            <v:group style="position:absolute;left:11084;top:-4153;width:2;height:518" coordorigin="11084,-4153" coordsize="2,518">
              <v:shape style="position:absolute;left:11084;top:-4153;width:2;height:518" coordorigin="11084,-4153" coordsize="0,518" path="m11084,-3635l11084,-4153e" filled="f" stroked="t" strokeweight="1.08pt" strokecolor="#000000">
                <v:path arrowok="t"/>
              </v:shape>
            </v:group>
            <v:group style="position:absolute;left:1282;top:-3138;width:2866;height:2" coordorigin="1282,-3138" coordsize="2866,2">
              <v:shape style="position:absolute;left:1282;top:-3138;width:2866;height:2" coordorigin="1282,-3138" coordsize="2866,0" path="m1282,-3138l4147,-3138e" filled="f" stroked="t" strokeweight=".72pt" strokecolor="#000000">
                <v:path arrowok="t"/>
              </v:shape>
            </v:group>
            <v:group style="position:absolute;left:1292;top:-3671;width:2;height:3276" coordorigin="1292,-3671" coordsize="2,3276">
              <v:shape style="position:absolute;left:1292;top:-3671;width:2;height:3276" coordorigin="1292,-3671" coordsize="0,3276" path="m1292,-395l1292,-3671e" filled="f" stroked="t" strokeweight=".72pt" strokecolor="#000000">
                <v:path arrowok="t"/>
              </v:shape>
            </v:group>
            <v:group style="position:absolute;left:4118;top:-3167;width:4133;height:2" coordorigin="4118,-3167" coordsize="4133,2">
              <v:shape style="position:absolute;left:4118;top:-3167;width:4133;height:2" coordorigin="4118,-3167" coordsize="4133,0" path="m4118,-3167l8251,-3167e" filled="f" stroked="t" strokeweight=".36pt" strokecolor="#000000">
                <v:path arrowok="t"/>
              </v:shape>
            </v:group>
            <v:group style="position:absolute;left:8222;top:-3138;width:2909;height:2" coordorigin="8222,-3138" coordsize="2909,2">
              <v:shape style="position:absolute;left:8222;top:-3138;width:2909;height:2" coordorigin="8222,-3138" coordsize="2909,0" path="m8222,-3138l11131,-3138e" filled="f" stroked="t" strokeweight=".72pt" strokecolor="#000000">
                <v:path arrowok="t"/>
              </v:shape>
            </v:group>
            <v:group style="position:absolute;left:11120;top:-3664;width:2;height:3269" coordorigin="11120,-3664" coordsize="2,3269">
              <v:shape style="position:absolute;left:11120;top:-3664;width:2;height:3269" coordorigin="11120,-3664" coordsize="0,3269" path="m11120,-395l11120,-3664e" filled="f" stroked="t" strokeweight=".72pt" strokecolor="#000000">
                <v:path arrowok="t"/>
              </v:shape>
            </v:group>
            <v:group style="position:absolute;left:1282;top:-928;width:9850;height:2" coordorigin="1282,-928" coordsize="9850,2">
              <v:shape style="position:absolute;left:1282;top:-928;width:9850;height:2" coordorigin="1282,-928" coordsize="9850,0" path="m1282,-928l11131,-928e" filled="f" stroked="t" strokeweight=".72pt" strokecolor="#000000">
                <v:path arrowok="t"/>
              </v:shape>
            </v:group>
            <v:group style="position:absolute;left:1282;top:-406;width:4514;height:2" coordorigin="1282,-406" coordsize="4514,2">
              <v:shape style="position:absolute;left:1282;top:-406;width:4514;height:2" coordorigin="1282,-406" coordsize="4514,0" path="m1282,-406l5796,-406e" filled="f" stroked="t" strokeweight="1.08pt" strokecolor="#000000">
                <v:path arrowok="t"/>
              </v:shape>
            </v:group>
            <v:group style="position:absolute;left:5760;top:-417;width:806;height:2" coordorigin="5760,-417" coordsize="806,2">
              <v:shape style="position:absolute;left:5760;top:-417;width:806;height:2" coordorigin="5760,-417" coordsize="806,0" path="m5760,-417l6566,-417e" filled="f" stroked="t" strokeweight=".72pt" strokecolor="#000000">
                <v:path arrowok="t"/>
              </v:shape>
            </v:group>
            <v:group style="position:absolute;left:6538;top:-406;width:4586;height:2" coordorigin="6538,-406" coordsize="4586,2">
              <v:shape style="position:absolute;left:6538;top:-406;width:4586;height:2" coordorigin="6538,-406" coordsize="4586,0" path="m6538,-406l11124,-406e" filled="f" stroked="t" strokeweight="1.08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8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.</w:t>
      </w:r>
      <w:r>
        <w:rPr>
          <w:rFonts w:ascii="Arial" w:hAnsi="Arial" w:cs="Arial" w:eastAsia="Arial"/>
          <w:sz w:val="23"/>
          <w:szCs w:val="23"/>
          <w:color w:val="343434"/>
          <w:spacing w:val="2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Describe</w:t>
      </w:r>
      <w:r>
        <w:rPr>
          <w:rFonts w:ascii="Arial" w:hAnsi="Arial" w:cs="Arial" w:eastAsia="Arial"/>
          <w:sz w:val="23"/>
          <w:szCs w:val="23"/>
          <w:color w:val="343434"/>
          <w:spacing w:val="34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a</w:t>
      </w:r>
      <w:r>
        <w:rPr>
          <w:rFonts w:ascii="Arial" w:hAnsi="Arial" w:cs="Arial" w:eastAsia="Arial"/>
          <w:sz w:val="23"/>
          <w:szCs w:val="23"/>
          <w:color w:val="343434"/>
          <w:spacing w:val="17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revision</w:t>
      </w:r>
      <w:r>
        <w:rPr>
          <w:rFonts w:ascii="Arial" w:hAnsi="Arial" w:cs="Arial" w:eastAsia="Arial"/>
          <w:sz w:val="23"/>
          <w:szCs w:val="23"/>
          <w:color w:val="343434"/>
          <w:spacing w:val="30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strateg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y</w:t>
      </w:r>
      <w:r>
        <w:rPr>
          <w:rFonts w:ascii="Arial" w:hAnsi="Arial" w:cs="Arial" w:eastAsia="Arial"/>
          <w:sz w:val="23"/>
          <w:szCs w:val="23"/>
          <w:color w:val="343434"/>
          <w:spacing w:val="35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that</w:t>
      </w:r>
      <w:r>
        <w:rPr>
          <w:rFonts w:ascii="Arial" w:hAnsi="Arial" w:cs="Arial" w:eastAsia="Arial"/>
          <w:sz w:val="23"/>
          <w:szCs w:val="23"/>
          <w:color w:val="343434"/>
          <w:spacing w:val="14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would</w:t>
      </w:r>
      <w:r>
        <w:rPr>
          <w:rFonts w:ascii="Arial" w:hAnsi="Arial" w:cs="Arial" w:eastAsia="Arial"/>
          <w:sz w:val="23"/>
          <w:szCs w:val="23"/>
          <w:color w:val="343434"/>
          <w:spacing w:val="27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be</w:t>
      </w:r>
      <w:r>
        <w:rPr>
          <w:rFonts w:ascii="Arial" w:hAnsi="Arial" w:cs="Arial" w:eastAsia="Arial"/>
          <w:sz w:val="23"/>
          <w:szCs w:val="23"/>
          <w:color w:val="343434"/>
          <w:spacing w:val="26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mos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t</w:t>
      </w:r>
      <w:r>
        <w:rPr>
          <w:rFonts w:ascii="Arial" w:hAnsi="Arial" w:cs="Arial" w:eastAsia="Arial"/>
          <w:sz w:val="23"/>
          <w:szCs w:val="23"/>
          <w:color w:val="343434"/>
          <w:spacing w:val="1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effectiv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e</w:t>
      </w:r>
      <w:r>
        <w:rPr>
          <w:rFonts w:ascii="Arial" w:hAnsi="Arial" w:cs="Arial" w:eastAsia="Arial"/>
          <w:sz w:val="23"/>
          <w:szCs w:val="23"/>
          <w:color w:val="343434"/>
          <w:spacing w:val="2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in</w:t>
      </w:r>
      <w:r>
        <w:rPr>
          <w:rFonts w:ascii="Arial" w:hAnsi="Arial" w:cs="Arial" w:eastAsia="Arial"/>
          <w:sz w:val="23"/>
          <w:szCs w:val="23"/>
          <w:color w:val="343434"/>
          <w:spacing w:val="-2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informin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g</w:t>
      </w:r>
      <w:r>
        <w:rPr>
          <w:rFonts w:ascii="Arial" w:hAnsi="Arial" w:cs="Arial" w:eastAsia="Arial"/>
          <w:sz w:val="23"/>
          <w:szCs w:val="23"/>
          <w:color w:val="343434"/>
          <w:spacing w:val="25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you</w:t>
      </w:r>
      <w:r>
        <w:rPr>
          <w:rFonts w:ascii="Arial" w:hAnsi="Arial" w:cs="Arial" w:eastAsia="Arial"/>
          <w:sz w:val="23"/>
          <w:szCs w:val="23"/>
          <w:color w:val="343434"/>
          <w:spacing w:val="27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</w:rPr>
        <w:t>while</w:t>
      </w:r>
      <w:r>
        <w:rPr>
          <w:rFonts w:ascii="Arial" w:hAnsi="Arial" w:cs="Arial" w:eastAsia="Arial"/>
          <w:sz w:val="23"/>
          <w:szCs w:val="23"/>
          <w:color w:val="343434"/>
          <w:spacing w:val="32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2"/>
        </w:rPr>
        <w:t>writing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spacing w:before="95" w:after="0" w:line="259" w:lineRule="exact"/>
        <w:ind w:left="862"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/>
        <w:pict>
          <v:group style="position:absolute;margin-left:63.540001pt;margin-top:39.476868pt;width:493.38pt;height:188.1pt;mso-position-horizontal-relative:page;mso-position-vertical-relative:paragraph;z-index:-644" coordorigin="1271,790" coordsize="9868,3762">
            <v:group style="position:absolute;left:1282;top:1279;width:9842;height:2" coordorigin="1282,1279" coordsize="9842,2">
              <v:shape style="position:absolute;left:1282;top:1279;width:9842;height:2" coordorigin="1282,1279" coordsize="9842,0" path="m1282,1279l11124,1279e" filled="f" stroked="t" strokeweight="1.08pt" strokecolor="#000000">
                <v:path arrowok="t"/>
              </v:shape>
            </v:group>
            <v:group style="position:absolute;left:11084;top:800;width:2;height:511" coordorigin="11084,800" coordsize="2,511">
              <v:shape style="position:absolute;left:11084;top:800;width:2;height:511" coordorigin="11084,800" coordsize="0,511" path="m11084,1312l11084,800e" filled="f" stroked="t" strokeweight="1.08pt" strokecolor="#000000">
                <v:path arrowok="t"/>
              </v:shape>
            </v:group>
            <v:group style="position:absolute;left:1282;top:1801;width:2441;height:2" coordorigin="1282,1801" coordsize="2441,2">
              <v:shape style="position:absolute;left:1282;top:1801;width:2441;height:2" coordorigin="1282,1801" coordsize="2441,0" path="m1282,1801l3722,1801e" filled="f" stroked="t" strokeweight=".72pt" strokecolor="#000000">
                <v:path arrowok="t"/>
              </v:shape>
            </v:group>
            <v:group style="position:absolute;left:1292;top:1268;width:2;height:3276" coordorigin="1292,1268" coordsize="2,3276">
              <v:shape style="position:absolute;left:1292;top:1268;width:2;height:3276" coordorigin="1292,1268" coordsize="0,3276" path="m1292,4544l1292,1268e" filled="f" stroked="t" strokeweight=".72pt" strokecolor="#000000">
                <v:path arrowok="t"/>
              </v:shape>
            </v:group>
            <v:group style="position:absolute;left:3686;top:1772;width:4565;height:2" coordorigin="3686,1772" coordsize="4565,2">
              <v:shape style="position:absolute;left:3686;top:1772;width:4565;height:2" coordorigin="3686,1772" coordsize="4565,0" path="m3686,1772l8251,1772e" filled="f" stroked="t" strokeweight=".72pt" strokecolor="#000000">
                <v:path arrowok="t"/>
              </v:shape>
            </v:group>
            <v:group style="position:absolute;left:8222;top:1801;width:2909;height:2" coordorigin="8222,1801" coordsize="2909,2">
              <v:shape style="position:absolute;left:8222;top:1801;width:2909;height:2" coordorigin="8222,1801" coordsize="2909,0" path="m8222,1801l11131,1801e" filled="f" stroked="t" strokeweight=".72pt" strokecolor="#000000">
                <v:path arrowok="t"/>
              </v:shape>
            </v:group>
            <v:group style="position:absolute;left:11120;top:1276;width:2;height:3269" coordorigin="11120,1276" coordsize="2,3269">
              <v:shape style="position:absolute;left:11120;top:1276;width:2;height:3269" coordorigin="11120,1276" coordsize="0,3269" path="m11120,4544l11120,1276e" filled="f" stroked="t" strokeweight=".72pt" strokecolor="#000000">
                <v:path arrowok="t"/>
              </v:shape>
            </v:group>
            <v:group style="position:absolute;left:1282;top:4012;width:9850;height:2" coordorigin="1282,4012" coordsize="9850,2">
              <v:shape style="position:absolute;left:1282;top:4012;width:9850;height:2" coordorigin="1282,4012" coordsize="9850,0" path="m1282,4012l11131,4012e" filled="f" stroked="t" strokeweight=".72pt" strokecolor="#000000">
                <v:path arrowok="t"/>
              </v:shape>
            </v:group>
            <v:group style="position:absolute;left:1282;top:4530;width:9842;height:2" coordorigin="1282,4530" coordsize="9842,2">
              <v:shape style="position:absolute;left:1282;top:4530;width:9842;height:2" coordorigin="1282,4530" coordsize="9842,0" path="m1282,4530l11124,4530e" filled="f" stroked="t" strokeweight="1.08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thi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s</w:t>
      </w:r>
      <w:r>
        <w:rPr>
          <w:rFonts w:ascii="Arial" w:hAnsi="Arial" w:cs="Arial" w:eastAsia="Arial"/>
          <w:sz w:val="23"/>
          <w:szCs w:val="23"/>
          <w:color w:val="343434"/>
          <w:spacing w:val="14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essay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.</w:t>
      </w:r>
      <w:r>
        <w:rPr>
          <w:rFonts w:ascii="Arial" w:hAnsi="Arial" w:cs="Arial" w:eastAsia="Arial"/>
          <w:sz w:val="23"/>
          <w:szCs w:val="23"/>
          <w:color w:val="343434"/>
          <w:spacing w:val="3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Wh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y</w:t>
      </w:r>
      <w:r>
        <w:rPr>
          <w:rFonts w:ascii="Arial" w:hAnsi="Arial" w:cs="Arial" w:eastAsia="Arial"/>
          <w:sz w:val="23"/>
          <w:szCs w:val="23"/>
          <w:color w:val="343434"/>
          <w:spacing w:val="21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would</w:t>
      </w:r>
      <w:r>
        <w:rPr>
          <w:rFonts w:ascii="Arial" w:hAnsi="Arial" w:cs="Arial" w:eastAsia="Arial"/>
          <w:sz w:val="23"/>
          <w:szCs w:val="23"/>
          <w:color w:val="343434"/>
          <w:spacing w:val="24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thi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s</w:t>
      </w:r>
      <w:r>
        <w:rPr>
          <w:rFonts w:ascii="Arial" w:hAnsi="Arial" w:cs="Arial" w:eastAsia="Arial"/>
          <w:sz w:val="23"/>
          <w:szCs w:val="23"/>
          <w:color w:val="343434"/>
          <w:spacing w:val="16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strateg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y</w:t>
      </w:r>
      <w:r>
        <w:rPr>
          <w:rFonts w:ascii="Arial" w:hAnsi="Arial" w:cs="Arial" w:eastAsia="Arial"/>
          <w:sz w:val="23"/>
          <w:szCs w:val="23"/>
          <w:color w:val="343434"/>
          <w:spacing w:val="39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0"/>
          <w:position w:val="-1"/>
        </w:rPr>
        <w:t>be</w:t>
      </w:r>
      <w:r>
        <w:rPr>
          <w:rFonts w:ascii="Arial" w:hAnsi="Arial" w:cs="Arial" w:eastAsia="Arial"/>
          <w:sz w:val="23"/>
          <w:szCs w:val="23"/>
          <w:color w:val="343434"/>
          <w:spacing w:val="6"/>
          <w:w w:val="100"/>
          <w:position w:val="-1"/>
        </w:rPr>
        <w:t> 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04"/>
          <w:position w:val="-1"/>
        </w:rPr>
        <w:t>effective?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460" w:bottom="340" w:left="420" w:right="420"/>
        </w:sectPr>
      </w:pPr>
      <w:rPr/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069" w:right="-102"/>
        <w:jc w:val="center"/>
        <w:tabs>
          <w:tab w:pos="3800" w:val="left"/>
          <w:tab w:pos="4340" w:val="left"/>
          <w:tab w:pos="5000" w:val="left"/>
          <w:tab w:pos="5540" w:val="left"/>
          <w:tab w:pos="6100" w:val="left"/>
          <w:tab w:pos="7360" w:val="left"/>
          <w:tab w:pos="7900" w:val="left"/>
        </w:tabs>
        <w:rPr>
          <w:rFonts w:ascii="Arial" w:hAnsi="Arial" w:cs="Arial" w:eastAsia="Arial"/>
          <w:sz w:val="60"/>
          <w:szCs w:val="60"/>
        </w:rPr>
      </w:pPr>
      <w:rPr/>
      <w:r>
        <w:rPr>
          <w:rFonts w:ascii="Arial" w:hAnsi="Arial" w:cs="Arial" w:eastAsia="Arial"/>
          <w:sz w:val="59"/>
          <w:szCs w:val="59"/>
          <w:color w:val="C6C6C6"/>
          <w:w w:val="76"/>
          <w:position w:val="-9"/>
        </w:rPr>
        <w:t>I</w:t>
      </w:r>
      <w:r>
        <w:rPr>
          <w:rFonts w:ascii="Arial" w:hAnsi="Arial" w:cs="Arial" w:eastAsia="Arial"/>
          <w:sz w:val="59"/>
          <w:szCs w:val="59"/>
          <w:color w:val="C6C6C6"/>
          <w:spacing w:val="-88"/>
          <w:w w:val="100"/>
          <w:position w:val="-9"/>
        </w:rPr>
        <w:t> </w:t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b/>
          <w:bCs/>
          <w:position w:val="1"/>
        </w:rPr>
        <w:t>B</w:t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b/>
          <w:bCs/>
          <w:position w:val="1"/>
        </w:rPr>
        <w:tab/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b/>
          <w:bCs/>
          <w:position w:val="1"/>
        </w:rPr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261"/>
          <w:i/>
          <w:position w:val="1"/>
        </w:rPr>
        <w:t>I</w:t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i/>
          <w:position w:val="1"/>
        </w:rPr>
        <w:tab/>
      </w:r>
      <w:r>
        <w:rPr>
          <w:rFonts w:ascii="Arial" w:hAnsi="Arial" w:cs="Arial" w:eastAsia="Arial"/>
          <w:sz w:val="28"/>
          <w:szCs w:val="28"/>
          <w:color w:val="343434"/>
          <w:spacing w:val="0"/>
          <w:w w:val="100"/>
          <w:i/>
          <w:position w:val="1"/>
        </w:rPr>
      </w:r>
      <w:r>
        <w:rPr>
          <w:rFonts w:ascii="Arial" w:hAnsi="Arial" w:cs="Arial" w:eastAsia="Arial"/>
          <w:sz w:val="20"/>
          <w:szCs w:val="20"/>
          <w:color w:val="343434"/>
          <w:spacing w:val="0"/>
          <w:w w:val="52"/>
          <w:position w:val="1"/>
        </w:rPr>
        <w:t>!::::!</w:t>
      </w:r>
      <w:r>
        <w:rPr>
          <w:rFonts w:ascii="Arial" w:hAnsi="Arial" w:cs="Arial" w:eastAsia="Arial"/>
          <w:sz w:val="20"/>
          <w:szCs w:val="20"/>
          <w:color w:val="343434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20"/>
          <w:szCs w:val="20"/>
          <w:color w:val="343434"/>
          <w:spacing w:val="0"/>
          <w:w w:val="100"/>
          <w:position w:val="1"/>
        </w:rPr>
      </w:r>
      <w:r>
        <w:rPr>
          <w:rFonts w:ascii="Arial" w:hAnsi="Arial" w:cs="Arial" w:eastAsia="Arial"/>
          <w:sz w:val="40"/>
          <w:szCs w:val="40"/>
          <w:color w:val="343434"/>
          <w:spacing w:val="0"/>
          <w:w w:val="100"/>
          <w:position w:val="3"/>
        </w:rPr>
        <w:t>=</w:t>
      </w:r>
      <w:r>
        <w:rPr>
          <w:rFonts w:ascii="Arial" w:hAnsi="Arial" w:cs="Arial" w:eastAsia="Arial"/>
          <w:sz w:val="40"/>
          <w:szCs w:val="40"/>
          <w:color w:val="343434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40"/>
          <w:szCs w:val="40"/>
          <w:color w:val="343434"/>
          <w:spacing w:val="0"/>
          <w:w w:val="100"/>
          <w:position w:val="3"/>
        </w:rPr>
        <w:t>=</w:t>
      </w:r>
      <w:r>
        <w:rPr>
          <w:rFonts w:ascii="Arial" w:hAnsi="Arial" w:cs="Arial" w:eastAsia="Arial"/>
          <w:sz w:val="40"/>
          <w:szCs w:val="40"/>
          <w:color w:val="343434"/>
          <w:spacing w:val="0"/>
          <w:w w:val="100"/>
          <w:position w:val="3"/>
        </w:rPr>
        <w:tab/>
      </w:r>
      <w:r>
        <w:rPr>
          <w:rFonts w:ascii="Arial" w:hAnsi="Arial" w:cs="Arial" w:eastAsia="Arial"/>
          <w:sz w:val="40"/>
          <w:szCs w:val="40"/>
          <w:color w:val="343434"/>
          <w:spacing w:val="0"/>
          <w:w w:val="100"/>
          <w:position w:val="3"/>
        </w:rPr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  <w:position w:val="4"/>
        </w:rPr>
        <w:t>A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  <w:position w:val="4"/>
        </w:rPr>
        <w:t>  </w:t>
      </w:r>
      <w:r>
        <w:rPr>
          <w:rFonts w:ascii="Arial" w:hAnsi="Arial" w:cs="Arial" w:eastAsia="Arial"/>
          <w:sz w:val="19"/>
          <w:szCs w:val="19"/>
          <w:color w:val="343434"/>
          <w:spacing w:val="31"/>
          <w:w w:val="100"/>
          <w:position w:val="4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color w:val="444444"/>
          <w:spacing w:val="0"/>
          <w:w w:val="57"/>
          <w:position w:val="9"/>
        </w:rPr>
        <w:t>....</w:t>
      </w:r>
      <w:r>
        <w:rPr>
          <w:rFonts w:ascii="Times New Roman" w:hAnsi="Times New Roman" w:cs="Times New Roman" w:eastAsia="Times New Roman"/>
          <w:sz w:val="28"/>
          <w:szCs w:val="28"/>
          <w:color w:val="444444"/>
          <w:spacing w:val="0"/>
          <w:w w:val="57"/>
          <w:position w:val="9"/>
        </w:rPr>
        <w:t>   </w:t>
      </w:r>
      <w:r>
        <w:rPr>
          <w:rFonts w:ascii="Times New Roman" w:hAnsi="Times New Roman" w:cs="Times New Roman" w:eastAsia="Times New Roman"/>
          <w:sz w:val="28"/>
          <w:szCs w:val="28"/>
          <w:color w:val="444444"/>
          <w:spacing w:val="12"/>
          <w:w w:val="57"/>
          <w:position w:val="9"/>
        </w:rPr>
        <w:t> </w:t>
      </w:r>
      <w:r>
        <w:rPr>
          <w:rFonts w:ascii="Arial" w:hAnsi="Arial" w:cs="Arial" w:eastAsia="Arial"/>
          <w:sz w:val="32"/>
          <w:szCs w:val="32"/>
          <w:color w:val="343434"/>
          <w:spacing w:val="0"/>
          <w:w w:val="164"/>
          <w:position w:val="0"/>
        </w:rPr>
        <w:t>0</w:t>
      </w:r>
      <w:r>
        <w:rPr>
          <w:rFonts w:ascii="Arial" w:hAnsi="Arial" w:cs="Arial" w:eastAsia="Arial"/>
          <w:sz w:val="32"/>
          <w:szCs w:val="32"/>
          <w:color w:val="343434"/>
          <w:spacing w:val="0"/>
          <w:w w:val="100"/>
          <w:position w:val="0"/>
        </w:rPr>
        <w:tab/>
      </w:r>
      <w:r>
        <w:rPr>
          <w:rFonts w:ascii="Arial" w:hAnsi="Arial" w:cs="Arial" w:eastAsia="Arial"/>
          <w:sz w:val="32"/>
          <w:szCs w:val="32"/>
          <w:color w:val="343434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34"/>
          <w:szCs w:val="34"/>
          <w:color w:val="343434"/>
          <w:spacing w:val="0"/>
          <w:w w:val="83"/>
          <w:i/>
          <w:position w:val="0"/>
        </w:rPr>
        <w:t>Ix</w:t>
      </w:r>
      <w:r>
        <w:rPr>
          <w:rFonts w:ascii="Times New Roman" w:hAnsi="Times New Roman" w:cs="Times New Roman" w:eastAsia="Times New Roman"/>
          <w:sz w:val="34"/>
          <w:szCs w:val="34"/>
          <w:color w:val="343434"/>
          <w:spacing w:val="0"/>
          <w:w w:val="100"/>
          <w:i/>
          <w:position w:val="0"/>
        </w:rPr>
        <w:tab/>
      </w:r>
      <w:r>
        <w:rPr>
          <w:rFonts w:ascii="Times New Roman" w:hAnsi="Times New Roman" w:cs="Times New Roman" w:eastAsia="Times New Roman"/>
          <w:sz w:val="34"/>
          <w:szCs w:val="34"/>
          <w:color w:val="343434"/>
          <w:spacing w:val="0"/>
          <w:w w:val="100"/>
          <w:i/>
          <w:position w:val="0"/>
        </w:rPr>
      </w:r>
      <w:r>
        <w:rPr>
          <w:rFonts w:ascii="Arial" w:hAnsi="Arial" w:cs="Arial" w:eastAsia="Arial"/>
          <w:sz w:val="60"/>
          <w:szCs w:val="60"/>
          <w:color w:val="A0A0A0"/>
          <w:spacing w:val="0"/>
          <w:w w:val="52"/>
          <w:position w:val="14"/>
        </w:rPr>
        <w:t>..,</w:t>
      </w:r>
      <w:r>
        <w:rPr>
          <w:rFonts w:ascii="Arial" w:hAnsi="Arial" w:cs="Arial" w:eastAsia="Arial"/>
          <w:sz w:val="60"/>
          <w:szCs w:val="60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5420" w:right="2084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343434"/>
          <w:spacing w:val="0"/>
          <w:w w:val="105"/>
        </w:rPr>
        <w:t>Submit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10" w:after="0" w:line="240" w:lineRule="auto"/>
        <w:ind w:right="-20"/>
        <w:jc w:val="left"/>
        <w:rPr>
          <w:rFonts w:ascii="Arial" w:hAnsi="Arial" w:cs="Arial" w:eastAsia="Arial"/>
          <w:sz w:val="23"/>
          <w:szCs w:val="23"/>
        </w:rPr>
      </w:pPr>
      <w:rPr/>
      <w:r>
        <w:rPr/>
        <w:br w:type="column"/>
      </w:r>
      <w:r>
        <w:rPr>
          <w:rFonts w:ascii="Arial" w:hAnsi="Arial" w:cs="Arial" w:eastAsia="Arial"/>
          <w:sz w:val="39"/>
          <w:szCs w:val="39"/>
          <w:color w:val="838383"/>
          <w:spacing w:val="24"/>
          <w:w w:val="57"/>
        </w:rPr>
        <w:t>I</w:t>
      </w:r>
      <w:r>
        <w:rPr>
          <w:rFonts w:ascii="Arial" w:hAnsi="Arial" w:cs="Arial" w:eastAsia="Arial"/>
          <w:sz w:val="23"/>
          <w:szCs w:val="23"/>
          <w:color w:val="343434"/>
          <w:spacing w:val="0"/>
          <w:w w:val="110"/>
        </w:rPr>
        <w:t>saved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460" w:bottom="340" w:left="420" w:right="420"/>
          <w:cols w:num="2" w:equalWidth="0">
            <w:col w:w="8254" w:space="1607"/>
            <w:col w:w="1539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28.625pt;margin-top:28.624922pt;width:555.749955pt;height:519.749845pt;mso-position-horizontal-relative:page;mso-position-vertical-relative:page;z-index:-643" coordorigin="573,572" coordsize="11115,10395">
            <v:group style="position:absolute;left:580;top:580;width:11100;height:10380" coordorigin="580,580" coordsize="11100,10380">
              <v:shape style="position:absolute;left:580;top:580;width:11100;height:10380" coordorigin="580,580" coordsize="11100,10380" path="m580,1160l11680,1160,11680,11540,580,11540,580,1160e" filled="t" fillcolor="#FFFFFF" stroked="f">
                <v:path arrowok="t"/>
                <v:fill/>
              </v:shape>
            </v:group>
            <v:group style="position:absolute;left:1285;top:9017;width:3062;height:2" coordorigin="1285,9017" coordsize="3062,2">
              <v:shape style="position:absolute;left:1285;top:9017;width:3062;height:2" coordorigin="1285,9017" coordsize="3062,0" path="m1285,9017l4347,9017e" filled="f" stroked="t" strokeweight=".85pt" strokecolor="#000000">
                <v:path arrowok="t"/>
              </v:shape>
            </v:group>
            <v:group style="position:absolute;left:4347;top:9017;width:4600;height:2" coordorigin="4347,9017" coordsize="4600,2">
              <v:shape style="position:absolute;left:4347;top:9017;width:4600;height:2" coordorigin="4347,9017" coordsize="4600,0" path="m4347,9017l4420,9017e" filled="f" stroked="t" strokeweight=".85pt" strokecolor="#000000">
                <v:path arrowok="t"/>
              </v:shape>
              <v:shape style="position:absolute;left:4347;top:9017;width:4600;height:2" coordorigin="4347,9017" coordsize="4600,0" path="m4504,9017l5486,9017e" filled="f" stroked="t" strokeweight=".85pt" strokecolor="#000000">
                <v:path arrowok="t"/>
              </v:shape>
              <v:shape style="position:absolute;left:4347;top:9017;width:4600;height:2" coordorigin="4347,9017" coordsize="4600,0" path="m5567,9017l6926,9017e" filled="f" stroked="t" strokeweight=".85pt" strokecolor="#000000">
                <v:path arrowok="t"/>
              </v:shape>
              <v:shape style="position:absolute;left:4347;top:9017;width:4600;height:2" coordorigin="4347,9017" coordsize="4600,0" path="m7007,9017l8353,9017e" filled="f" stroked="t" strokeweight=".85pt" strokecolor="#000000">
                <v:path arrowok="t"/>
              </v:shape>
              <v:shape style="position:absolute;left:4347;top:9017;width:4600;height:2" coordorigin="4347,9017" coordsize="4600,0" path="m8434,9017l8646,9017e" filled="f" stroked="t" strokeweight=".85pt" strokecolor="#000000">
                <v:path arrowok="t"/>
              </v:shape>
              <v:shape style="position:absolute;left:4347;top:9017;width:4600;height:2" coordorigin="4347,9017" coordsize="4600,0" path="m8727,9017l8947,9017e" filled="f" stroked="t" strokeweight=".85pt" strokecolor="#000000">
                <v:path arrowok="t"/>
              </v:shape>
            </v:group>
            <v:group style="position:absolute;left:10285;top:1997;width:810;height:2" coordorigin="10285,1997" coordsize="810,2">
              <v:shape style="position:absolute;left:10285;top:1997;width:810;height:2" coordorigin="10285,1997" coordsize="810,0" path="m10285,1997l11095,1997e" filled="f" stroked="t" strokeweight=".85pt" strokecolor="#808080">
                <v:path arrowok="t"/>
              </v:shape>
            </v:group>
            <v:group style="position:absolute;left:11088;top:1990;width:2;height:465" coordorigin="11088,1990" coordsize="2,465">
              <v:shape style="position:absolute;left:11088;top:1990;width:2;height:465" coordorigin="11088,1990" coordsize="0,465" path="m11087,2455l11087,1990e" filled="f" stroked="t" strokeweight=".85pt" strokecolor="#808080">
                <v:path arrowok="t"/>
              </v:shape>
            </v:group>
            <v:group style="position:absolute;left:10292;top:1990;width:2;height:465" coordorigin="10292,1990" coordsize="2,465">
              <v:shape style="position:absolute;left:10292;top:1990;width:2;height:465" coordorigin="10292,1990" coordsize="0,465" path="m10292,2455l10292,1990e" filled="f" stroked="t" strokeweight=".85pt" strokecolor="#808080">
                <v:path arrowok="t"/>
              </v:shape>
            </v:group>
            <v:group style="position:absolute;left:1292;top:2462;width:9825;height:3255" coordorigin="1292,2462" coordsize="9825,3255">
              <v:shape style="position:absolute;left:1292;top:2462;width:9825;height:3255" coordorigin="1292,2462" coordsize="9825,3255" path="m1292,5695l1292,2485,1292,2482,1293,2479,1294,2476,1295,2474,1297,2471,1299,2469,1301,2467,1304,2465,1306,2464,1309,2463,1312,2462,1315,2462,11095,2462,11098,2462,11101,2463,11104,2464,11106,2465,11109,2467,11111,2469,11113,2471,11117,2485,11117,5695,11104,5716,11101,5717,11098,5717,11095,5717,1315,5717,1312,5717,1309,5717,1306,5716,1304,5715,1292,5698,1292,5695xe" filled="f" stroked="t" strokeweight=".75pt" strokecolor="#9E9E9E">
                <v:path arrowok="t"/>
              </v:shape>
            </v:group>
            <v:group style="position:absolute;left:1300;top:2987;width:9810;height:2" coordorigin="1300,2987" coordsize="9810,2">
              <v:shape style="position:absolute;left:1300;top:2987;width:9810;height:2" coordorigin="1300,2987" coordsize="9810,0" path="m1300,2987l11110,2987e" filled="f" stroked="t" strokeweight=".85pt" strokecolor="#9E9E9E">
                <v:path arrowok="t"/>
              </v:shape>
            </v:group>
            <v:group style="position:absolute;left:1300;top:5192;width:9810;height:2" coordorigin="1300,5192" coordsize="9810,2">
              <v:shape style="position:absolute;left:1300;top:5192;width:9810;height:2" coordorigin="1300,5192" coordsize="9810,0" path="m1300,5192l11110,5192e" filled="f" stroked="t" strokeweight=".85pt" strokecolor="#808080">
                <v:path arrowok="t"/>
              </v:shape>
            </v:group>
            <v:group style="position:absolute;left:1300;top:2995;width:9810;height:2190" coordorigin="1300,2995" coordsize="9810,2190">
              <v:shape style="position:absolute;left:1300;top:2995;width:9810;height:2190" coordorigin="1300,2995" coordsize="9810,2190" path="m1300,2995l11110,2995,11110,5185,1300,5185,1300,2995e" filled="t" fillcolor="#FFFFFF" stroked="f">
                <v:path arrowok="t"/>
                <v:fill/>
              </v:shape>
            </v:group>
            <v:group style="position:absolute;left:3593;top:2500;width:542;height:24" coordorigin="3593,2500" coordsize="542,24">
              <v:shape style="position:absolute;left:3593;top:2500;width:542;height:24" coordorigin="3593,2500" coordsize="542,24" path="m4148,2515l3630,2515,3623,2518,3617,2524,3606,2513,3615,2504,3626,2500,4148,2500,4148,2515e" filled="t" fillcolor="#000000" stroked="f">
                <v:path arrowok="t"/>
                <v:fill/>
              </v:shape>
            </v:group>
            <v:group style="position:absolute;left:3592;top:2925;width:543;height:25" coordorigin="3592,2925" coordsize="543,25">
              <v:shape style="position:absolute;left:3592;top:2925;width:543;height:25" coordorigin="3592,2925" coordsize="543,25" path="m3615,3351l3622,3358,3629,3360,4147,3360,4147,3375,3625,3375,3614,3371,3605,3362,3615,3351e" filled="t" fillcolor="#000000" stroked="f">
                <v:path arrowok="t"/>
                <v:fill/>
              </v:shape>
            </v:group>
            <v:group style="position:absolute;left:3580;top:2512;width:25;height:425" coordorigin="3580,2512" coordsize="25,425">
              <v:shape style="position:absolute;left:3580;top:2512;width:25;height:425" coordorigin="3580,2512" coordsize="25,425" path="m3605,2535l3594,2525,3584,2534,3580,2545,3580,2930,3584,2940,3594,2950,3605,2939,3598,2933,3595,2926,3595,2549,3598,2542,3605,2535e" filled="t" fillcolor="#000000" stroked="f">
                <v:path arrowok="t"/>
                <v:fill/>
              </v:shape>
            </v:group>
            <v:group style="position:absolute;left:4135;top:2507;width:540;height:2" coordorigin="4135,2507" coordsize="540,2">
              <v:shape style="position:absolute;left:4135;top:2507;width:540;height:2" coordorigin="4135,2507" coordsize="540,0" path="m4135,2507l4675,2507e" filled="f" stroked="t" strokeweight=".85pt" strokecolor="#000000">
                <v:path arrowok="t"/>
              </v:shape>
            </v:group>
            <v:group style="position:absolute;left:4135;top:2942;width:540;height:2" coordorigin="4135,2942" coordsize="540,2">
              <v:shape style="position:absolute;left:4135;top:2942;width:540;height:2" coordorigin="4135,2942" coordsize="540,0" path="m4135,2942l4675,2942e" filled="f" stroked="t" strokeweight=".85pt" strokecolor="#000000">
                <v:path arrowok="t"/>
              </v:shape>
            </v:group>
            <v:group style="position:absolute;left:4675;top:2500;width:543;height:25" coordorigin="4675,2500" coordsize="543,25">
              <v:shape style="position:absolute;left:4675;top:2500;width:543;height:25" coordorigin="4675,2500" coordsize="543,25" path="m5197,2500l4675,2500,4675,2515,5193,2515,5200,2518,5207,2525,5218,2514,5208,2504,5197,2500e" filled="t" fillcolor="#000000" stroked="f">
                <v:path arrowok="t"/>
                <v:fill/>
              </v:shape>
            </v:group>
            <v:group style="position:absolute;left:5205;top:2512;width:25;height:425" coordorigin="5205,2512" coordsize="25,425">
              <v:shape style="position:absolute;left:5205;top:2512;width:25;height:425" coordorigin="5205,2512" coordsize="25,425" path="m5747,2525l5736,2535,5743,2542,5745,2549,5745,2926,5743,2933,5736,2939,5747,2950,5756,2940,5760,2930,5760,2545,5756,2534,5747,2525e" filled="t" fillcolor="#000000" stroked="f">
                <v:path arrowok="t"/>
                <v:fill/>
              </v:shape>
            </v:group>
            <v:group style="position:absolute;left:4675;top:2926;width:542;height:24" coordorigin="4675,2926" coordsize="542,24">
              <v:shape style="position:absolute;left:4675;top:2926;width:542;height:24" coordorigin="4675,2926" coordsize="542,24" path="m5217,3363l5208,3372,5197,3376,4675,3376,4675,3361,5193,3361,5200,3358,5206,3352,5217,3363e" filled="t" fillcolor="#000000" stroked="f">
                <v:path arrowok="t"/>
                <v:fill/>
              </v:shape>
            </v:group>
            <v:group style="position:absolute;left:5273;top:2500;width:542;height:24" coordorigin="5273,2500" coordsize="542,24">
              <v:shape style="position:absolute;left:5273;top:2500;width:542;height:24" coordorigin="5273,2500" coordsize="542,24" path="m5828,2515l5310,2515,5303,2518,5297,2524,5286,2513,5295,2504,5306,2500,5828,2500,5828,2515e" filled="t" fillcolor="#000000" stroked="f">
                <v:path arrowok="t"/>
                <v:fill/>
              </v:shape>
            </v:group>
            <v:group style="position:absolute;left:5272;top:2925;width:543;height:25" coordorigin="5272,2925" coordsize="543,25">
              <v:shape style="position:absolute;left:5272;top:2925;width:543;height:25" coordorigin="5272,2925" coordsize="543,25" path="m5295,3351l5302,3358,5309,3360,5827,3360,5827,3375,5305,3375,5294,3371,5285,3362,5295,3351e" filled="t" fillcolor="#000000" stroked="f">
                <v:path arrowok="t"/>
                <v:fill/>
              </v:shape>
            </v:group>
            <v:group style="position:absolute;left:5260;top:2512;width:25;height:425" coordorigin="5260,2512" coordsize="25,425">
              <v:shape style="position:absolute;left:5260;top:2512;width:25;height:425" coordorigin="5260,2512" coordsize="25,425" path="m5285,2535l5274,2525,5264,2534,5260,2545,5260,2930,5264,2940,5274,2950,5285,2939,5278,2933,5275,2926,5275,2549,5278,2542,5285,2535e" filled="t" fillcolor="#000000" stroked="f">
                <v:path arrowok="t"/>
                <v:fill/>
              </v:shape>
            </v:group>
            <v:group style="position:absolute;left:5815;top:2500;width:543;height:25" coordorigin="5815,2500" coordsize="543,25">
              <v:shape style="position:absolute;left:5815;top:2500;width:543;height:25" coordorigin="5815,2500" coordsize="543,25" path="m6337,2500l5815,2500,5815,2515,6333,2515,6340,2518,6347,2525,6358,2514,6348,2504,6337,2500e" filled="t" fillcolor="#000000" stroked="f">
                <v:path arrowok="t"/>
                <v:fill/>
              </v:shape>
            </v:group>
            <v:group style="position:absolute;left:6345;top:2512;width:25;height:425" coordorigin="6345,2512" coordsize="25,425">
              <v:shape style="position:absolute;left:6345;top:2512;width:25;height:425" coordorigin="6345,2512" coordsize="25,425" path="m6887,2525l6896,2534,6900,2545,6900,2930,6896,2940,6887,2950,6876,2939,6883,2933,6885,2926,6885,2549,6883,2542,6876,2535,6887,2525e" filled="t" fillcolor="#000000" stroked="f">
                <v:path arrowok="t"/>
                <v:fill/>
              </v:shape>
            </v:group>
            <v:group style="position:absolute;left:5815;top:2926;width:542;height:24" coordorigin="5815,2926" coordsize="542,24">
              <v:shape style="position:absolute;left:5815;top:2926;width:542;height:24" coordorigin="5815,2926" coordsize="542,24" path="m6357,3363l6348,3372,6337,3376,5815,3376,5815,3361,6333,3361,6340,3358,6346,3352,6357,3363e" filled="t" fillcolor="#000000" stroked="f">
                <v:path arrowok="t"/>
                <v:fill/>
              </v:shape>
            </v:group>
            <v:group style="position:absolute;left:6443;top:2500;width:677;height:24" coordorigin="6443,2500" coordsize="677,24">
              <v:shape style="position:absolute;left:6443;top:2500;width:677;height:24" coordorigin="6443,2500" coordsize="677,24" path="m7133,2515l6480,2515,6473,2518,6467,2524,6456,2513,6465,2504,6476,2500,7133,2500,7133,2515e" filled="t" fillcolor="#000000" stroked="f">
                <v:path arrowok="t"/>
                <v:fill/>
              </v:shape>
            </v:group>
            <v:group style="position:absolute;left:6442;top:2925;width:678;height:25" coordorigin="6442,2925" coordsize="678,25">
              <v:shape style="position:absolute;left:6442;top:2925;width:678;height:25" coordorigin="6442,2925" coordsize="678,25" path="m6465,3351l6472,3358,6479,3360,7132,3360,7132,3375,6475,3375,6464,3371,6455,3362,6465,3351e" filled="t" fillcolor="#000000" stroked="f">
                <v:path arrowok="t"/>
                <v:fill/>
              </v:shape>
            </v:group>
            <v:group style="position:absolute;left:6430;top:2512;width:25;height:425" coordorigin="6430,2512" coordsize="25,425">
              <v:shape style="position:absolute;left:6430;top:2512;width:25;height:425" coordorigin="6430,2512" coordsize="25,425" path="m6455,2535l6444,2525,6434,2534,6430,2545,6430,2930,6434,2940,6444,2950,6455,2939,6448,2933,6445,2926,6445,2549,6448,2542,6455,2535e" filled="t" fillcolor="#000000" stroked="f">
                <v:path arrowok="t"/>
                <v:fill/>
              </v:shape>
            </v:group>
            <v:group style="position:absolute;left:6940;top:2695;width:120;height:60" coordorigin="6940,2695" coordsize="120,60">
              <v:shape style="position:absolute;left:6940;top:2695;width:120;height:60" coordorigin="6940,2695" coordsize="120,60" path="m7000,2755l6940,2695,7060,2695,7000,2755e" filled="t" fillcolor="#333333" stroked="f">
                <v:path arrowok="t"/>
                <v:fill/>
              </v:shape>
            </v:group>
            <v:group style="position:absolute;left:7120;top:2500;width:543;height:25" coordorigin="7120,2500" coordsize="543,25">
              <v:shape style="position:absolute;left:7120;top:2500;width:543;height:25" coordorigin="7120,2500" coordsize="543,25" path="m7642,2500l7120,2500,7120,2515,7638,2515,7645,2518,7652,2525,7663,2514,7653,2504,7642,2500e" filled="t" fillcolor="#000000" stroked="f">
                <v:path arrowok="t"/>
                <v:fill/>
              </v:shape>
            </v:group>
            <v:group style="position:absolute;left:7650;top:2512;width:25;height:425" coordorigin="7650,2512" coordsize="25,425">
              <v:shape style="position:absolute;left:7650;top:2512;width:25;height:425" coordorigin="7650,2512" coordsize="25,425" path="m8192,2525l8201,2534,8205,2545,8205,2930,8201,2940,8192,2950,8181,2939,8188,2933,8190,2926,8190,2549,8188,2542,8181,2535,8192,2525e" filled="t" fillcolor="#000000" stroked="f">
                <v:path arrowok="t"/>
                <v:fill/>
              </v:shape>
            </v:group>
            <v:group style="position:absolute;left:7120;top:2926;width:542;height:24" coordorigin="7120,2926" coordsize="542,24">
              <v:shape style="position:absolute;left:7120;top:2926;width:542;height:24" coordorigin="7120,2926" coordsize="542,24" path="m7662,3363l7653,3372,7642,3376,7120,3376,7120,3361,7638,3361,7645,3358,7651,3352,7662,3363e" filled="t" fillcolor="#000000" stroked="f">
                <v:path arrowok="t"/>
                <v:fill/>
              </v:shape>
            </v:group>
            <v:group style="position:absolute;left:7718;top:2500;width:542;height:24" coordorigin="7718,2500" coordsize="542,24">
              <v:shape style="position:absolute;left:7718;top:2500;width:542;height:24" coordorigin="7718,2500" coordsize="542,24" path="m8273,2515l7755,2515,7748,2518,7742,2524,7731,2513,7740,2504,7751,2500,8273,2500,8273,2515e" filled="t" fillcolor="#000000" stroked="f">
                <v:path arrowok="t"/>
                <v:fill/>
              </v:shape>
            </v:group>
            <v:group style="position:absolute;left:7717;top:2925;width:543;height:25" coordorigin="7717,2925" coordsize="543,25">
              <v:shape style="position:absolute;left:7717;top:2925;width:543;height:25" coordorigin="7717,2925" coordsize="543,25" path="m7740,3351l7747,3358,7754,3360,8272,3360,8272,3375,7750,3375,7739,3371,7730,3362,7740,3351e" filled="t" fillcolor="#000000" stroked="f">
                <v:path arrowok="t"/>
                <v:fill/>
              </v:shape>
            </v:group>
            <v:group style="position:absolute;left:7705;top:2512;width:25;height:425" coordorigin="7705,2512" coordsize="25,425">
              <v:shape style="position:absolute;left:7705;top:2512;width:25;height:425" coordorigin="7705,2512" coordsize="25,425" path="m7730,2535l7719,2525,7709,2534,7705,2545,7705,2930,7709,2940,7719,2950,7730,2939,7723,2933,7720,2926,7720,2549,7723,2542,7730,2535e" filled="t" fillcolor="#000000" stroked="f">
                <v:path arrowok="t"/>
                <v:fill/>
              </v:shape>
            </v:group>
            <v:group style="position:absolute;left:8260;top:2500;width:543;height:25" coordorigin="8260,2500" coordsize="543,25">
              <v:shape style="position:absolute;left:8260;top:2500;width:543;height:25" coordorigin="8260,2500" coordsize="543,25" path="m8782,2500l8260,2500,8260,2515,8778,2515,8785,2518,8792,2525,8803,2514,8793,2504,8782,2500e" filled="t" fillcolor="#000000" stroked="f">
                <v:path arrowok="t"/>
                <v:fill/>
              </v:shape>
            </v:group>
            <v:group style="position:absolute;left:8790;top:2512;width:25;height:425" coordorigin="8790,2512" coordsize="25,425">
              <v:shape style="position:absolute;left:8790;top:2512;width:25;height:425" coordorigin="8790,2512" coordsize="25,425" path="m9332,2525l9341,2534,9345,2545,9345,2930,9341,2940,9332,2950,9321,2939,9328,2933,9330,2926,9330,2549,9328,2542,9321,2535,9332,2525e" filled="t" fillcolor="#000000" stroked="f">
                <v:path arrowok="t"/>
                <v:fill/>
              </v:shape>
            </v:group>
            <v:group style="position:absolute;left:8260;top:2926;width:542;height:24" coordorigin="8260,2926" coordsize="542,24">
              <v:shape style="position:absolute;left:8260;top:2926;width:542;height:24" coordorigin="8260,2926" coordsize="542,24" path="m8802,3363l8793,3372,8782,3376,8260,3376,8260,3361,8778,3361,8785,3358,8791,3352,8802,3363e" filled="t" fillcolor="#000000" stroked="f">
                <v:path arrowok="t"/>
                <v:fill/>
              </v:shape>
            </v:group>
            <v:group style="position:absolute;left:5722;top:5230;width:965;height:25" coordorigin="5722,5230" coordsize="965,25">
              <v:shape style="position:absolute;left:5722;top:5230;width:965;height:25" coordorigin="5722,5230" coordsize="965,25" path="m6680,5230l5755,5230,5744,5234,5735,5244,5745,5255,5752,5248,5759,5245,6699,5245,6700,5244,6690,5234,6680,5230e" filled="t" fillcolor="#000000" stroked="f">
                <v:path arrowok="t"/>
                <v:fill/>
              </v:shape>
              <v:shape style="position:absolute;left:5722;top:5230;width:965;height:25" coordorigin="5722,5230" coordsize="965,25" path="m6699,5245l6676,5245,6683,5248,6689,5255,6699,5245e" filled="t" fillcolor="#000000" stroked="f">
                <v:path arrowok="t"/>
                <v:fill/>
              </v:shape>
            </v:group>
            <v:group style="position:absolute;left:6675;top:5242;width:13;height:425" coordorigin="6675,5242" coordsize="13,425">
              <v:shape style="position:absolute;left:6675;top:5242;width:13;height:425" coordorigin="6675,5242" coordsize="13,425" path="m7652,5680l7654,5677,7649,5677,7652,5680e" filled="t" fillcolor="#000000" stroked="f">
                <v:path arrowok="t"/>
                <v:fill/>
              </v:shape>
              <v:shape style="position:absolute;left:6675;top:5242;width:13;height:425" coordorigin="6675,5242" coordsize="13,425" path="m7649,5257l7654,5257,7652,5255,7649,5257e" filled="t" fillcolor="#000000" stroked="f">
                <v:path arrowok="t"/>
                <v:fill/>
              </v:shape>
              <v:shape style="position:absolute;left:6675;top:5242;width:13;height:425" coordorigin="6675,5242" coordsize="13,425" path="m7654,5257l7661,5264,7665,5275,7665,5660,7661,5670,7654,5677,7649,5677,7641,5669,7648,5663,7650,5656,7650,5279,7648,5272,7641,5265,7649,5257,7654,5257e" filled="t" fillcolor="#000000" stroked="f">
                <v:path arrowok="t"/>
                <v:fill/>
              </v:shape>
            </v:group>
            <v:group style="position:absolute;left:5722;top:5655;width:965;height:25" coordorigin="5722,5655" coordsize="965,25">
              <v:shape style="position:absolute;left:5722;top:5655;width:965;height:25" coordorigin="5722,5655" coordsize="965,25" path="m5745,6081l5752,6088,5759,6090,6699,6090,6700,6092,6690,6101,6680,6105,5755,6105,5744,6101,5735,6092,5745,6081e" filled="t" fillcolor="#000000" stroked="f">
                <v:path arrowok="t"/>
                <v:fill/>
              </v:shape>
              <v:shape style="position:absolute;left:5722;top:5655;width:965;height:25" coordorigin="5722,5655" coordsize="965,25" path="m6689,6081l6683,6088,6676,6090,6699,6090,6689,6081e" filled="t" fillcolor="#000000" stroked="f">
                <v:path arrowok="t"/>
                <v:fill/>
              </v:shape>
            </v:group>
            <v:group style="position:absolute;left:5710;top:5242;width:25;height:425" coordorigin="5710,5242" coordsize="25,425">
              <v:shape style="position:absolute;left:5710;top:5242;width:25;height:425" coordorigin="5710,5242" coordsize="25,425" path="m5735,5265l5724,5255,5714,5264,5710,5275,5710,5660,5714,5670,5724,5680,5735,5669,5728,5663,5725,5656,5725,5279,5728,5272,5735,5265e" filled="t" fillcolor="#000000" stroked="f">
                <v:path arrowok="t"/>
                <v:fill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spacing w:before="1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865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9.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How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own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writing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improve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from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receiving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feedback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from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outside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party?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How</w:t>
      </w:r>
    </w:p>
    <w:p>
      <w:pPr>
        <w:spacing w:before="84" w:after="0" w:line="271" w:lineRule="exact"/>
        <w:ind w:left="865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can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feedback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be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integrated?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0"/>
        </w:rPr>
      </w:r>
    </w:p>
    <w:p>
      <w:pPr>
        <w:spacing w:before="1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71" w:lineRule="exact"/>
        <w:ind w:right="768"/>
        <w:jc w:val="righ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  <w:position w:val="-1"/>
        </w:rPr>
        <w:t>Saved</w:t>
      </w:r>
      <w:r>
        <w:rPr>
          <w:rFonts w:ascii="Arial" w:hAnsi="Arial" w:cs="Arial" w:eastAsia="Arial"/>
          <w:sz w:val="24"/>
          <w:szCs w:val="24"/>
          <w:spacing w:val="0"/>
          <w:w w:val="100"/>
          <w:position w:val="0"/>
        </w:rPr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61" w:after="0" w:line="239" w:lineRule="exact"/>
        <w:ind w:left="3317" w:right="-20"/>
        <w:jc w:val="left"/>
        <w:tabs>
          <w:tab w:pos="3840" w:val="left"/>
          <w:tab w:pos="4380" w:val="left"/>
          <w:tab w:pos="4980" w:val="left"/>
          <w:tab w:pos="5520" w:val="left"/>
          <w:tab w:pos="6120" w:val="left"/>
          <w:tab w:pos="6840" w:val="left"/>
          <w:tab w:pos="7440" w:val="left"/>
          <w:tab w:pos="798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3"/>
        </w:rPr>
        <w:t>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3"/>
        </w:rPr>
        <w:t>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3"/>
        </w:rPr>
        <w:t>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3"/>
        </w:rPr>
        <w:t>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3"/>
        </w:rPr>
        <w:t>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3"/>
        </w:rPr>
        <w:t>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3"/>
        </w:rPr>
        <w:t>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3"/>
        </w:rPr>
        <w:t>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3"/>
        </w:rPr>
        <w:t>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3" w:after="0" w:line="237" w:lineRule="exact"/>
        <w:ind w:left="5422" w:right="5233"/>
        <w:jc w:val="center"/>
        <w:rPr>
          <w:rFonts w:ascii="Arial" w:hAnsi="Arial" w:cs="Arial" w:eastAsia="Arial"/>
          <w:sz w:val="21"/>
          <w:szCs w:val="21"/>
        </w:rPr>
      </w:pPr>
      <w:rPr/>
      <w:r>
        <w:rPr>
          <w:rFonts w:ascii="Arial" w:hAnsi="Arial" w:cs="Arial" w:eastAsia="Arial"/>
          <w:sz w:val="21"/>
          <w:szCs w:val="21"/>
          <w:spacing w:val="0"/>
          <w:w w:val="100"/>
          <w:position w:val="-1"/>
        </w:rPr>
        <w:t>Submit</w:t>
      </w:r>
      <w:r>
        <w:rPr>
          <w:rFonts w:ascii="Arial" w:hAnsi="Arial" w:cs="Arial" w:eastAsia="Arial"/>
          <w:sz w:val="21"/>
          <w:szCs w:val="21"/>
          <w:spacing w:val="0"/>
          <w:w w:val="100"/>
          <w:position w:val="0"/>
        </w:rPr>
      </w:r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5" w:after="0" w:line="240" w:lineRule="auto"/>
        <w:ind w:left="865" w:right="-20"/>
        <w:jc w:val="left"/>
        <w:rPr>
          <w:rFonts w:ascii="Arial" w:hAnsi="Arial" w:cs="Arial" w:eastAsia="Arial"/>
          <w:sz w:val="27"/>
          <w:szCs w:val="27"/>
        </w:rPr>
      </w:pPr>
      <w:rPr/>
      <w:r>
        <w:rPr>
          <w:rFonts w:ascii="Arial" w:hAnsi="Arial" w:cs="Arial" w:eastAsia="Arial"/>
          <w:sz w:val="27"/>
          <w:szCs w:val="27"/>
          <w:spacing w:val="0"/>
          <w:w w:val="100"/>
        </w:rPr>
        <w:t>Submitting</w:t>
      </w:r>
      <w:r>
        <w:rPr>
          <w:rFonts w:ascii="Arial" w:hAnsi="Arial" w:cs="Arial" w:eastAsia="Arial"/>
          <w:sz w:val="27"/>
          <w:szCs w:val="27"/>
          <w:spacing w:val="0"/>
          <w:w w:val="100"/>
        </w:rPr>
        <w:t> </w:t>
      </w:r>
      <w:r>
        <w:rPr>
          <w:rFonts w:ascii="Arial" w:hAnsi="Arial" w:cs="Arial" w:eastAsia="Arial"/>
          <w:sz w:val="27"/>
          <w:szCs w:val="27"/>
          <w:spacing w:val="-25"/>
          <w:w w:val="100"/>
        </w:rPr>
        <w:t>Y</w:t>
      </w:r>
      <w:r>
        <w:rPr>
          <w:rFonts w:ascii="Arial" w:hAnsi="Arial" w:cs="Arial" w:eastAsia="Arial"/>
          <w:sz w:val="27"/>
          <w:szCs w:val="27"/>
          <w:spacing w:val="0"/>
          <w:w w:val="100"/>
        </w:rPr>
        <w:t>our</w:t>
      </w:r>
      <w:r>
        <w:rPr>
          <w:rFonts w:ascii="Arial" w:hAnsi="Arial" w:cs="Arial" w:eastAsia="Arial"/>
          <w:sz w:val="27"/>
          <w:szCs w:val="27"/>
          <w:spacing w:val="-2"/>
          <w:w w:val="100"/>
        </w:rPr>
        <w:t> </w:t>
      </w:r>
      <w:r>
        <w:rPr>
          <w:rFonts w:ascii="Arial" w:hAnsi="Arial" w:cs="Arial" w:eastAsia="Arial"/>
          <w:sz w:val="27"/>
          <w:szCs w:val="27"/>
          <w:spacing w:val="-5"/>
          <w:w w:val="100"/>
        </w:rPr>
        <w:t>W</w:t>
      </w:r>
      <w:r>
        <w:rPr>
          <w:rFonts w:ascii="Arial" w:hAnsi="Arial" w:cs="Arial" w:eastAsia="Arial"/>
          <w:sz w:val="27"/>
          <w:szCs w:val="27"/>
          <w:spacing w:val="0"/>
          <w:w w:val="100"/>
        </w:rPr>
        <w:t>riting</w:t>
      </w:r>
      <w:r>
        <w:rPr>
          <w:rFonts w:ascii="Arial" w:hAnsi="Arial" w:cs="Arial" w:eastAsia="Arial"/>
          <w:sz w:val="27"/>
          <w:szCs w:val="27"/>
          <w:spacing w:val="-3"/>
          <w:w w:val="100"/>
        </w:rPr>
        <w:t> </w:t>
      </w:r>
      <w:r>
        <w:rPr>
          <w:rFonts w:ascii="Arial" w:hAnsi="Arial" w:cs="Arial" w:eastAsia="Arial"/>
          <w:sz w:val="27"/>
          <w:szCs w:val="27"/>
          <w:spacing w:val="0"/>
          <w:w w:val="100"/>
        </w:rPr>
        <w:t>Plan</w:t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12" w:lineRule="auto"/>
        <w:ind w:left="865" w:right="721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spacing w:val="0"/>
          <w:w w:val="100"/>
        </w:rPr>
        <w:t>Now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that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have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answered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questions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above,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click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"Download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ord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Document"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link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belo</w:t>
      </w:r>
      <w:r>
        <w:rPr>
          <w:rFonts w:ascii="Arial" w:hAnsi="Arial" w:cs="Arial" w:eastAsia="Arial"/>
          <w:sz w:val="24"/>
          <w:szCs w:val="24"/>
          <w:spacing w:val="-13"/>
          <w:w w:val="100"/>
        </w:rPr>
        <w:t>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.</w:t>
      </w:r>
      <w:r>
        <w:rPr>
          <w:rFonts w:ascii="Arial" w:hAnsi="Arial" w:cs="Arial" w:eastAsia="Arial"/>
          <w:sz w:val="24"/>
          <w:szCs w:val="24"/>
          <w:spacing w:val="-1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When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open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-4"/>
          <w:w w:val="100"/>
        </w:rPr>
        <w:t>W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ord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document,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will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see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all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of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your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responses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from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questions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above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saved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collated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in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document.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sure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format,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proofread,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and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edit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the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document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before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submitting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</w:rPr>
        <w:t>it.</w:t>
      </w:r>
      <w:r>
        <w:rPr>
          <w:rFonts w:ascii="Arial" w:hAnsi="Arial" w:cs="Arial" w:eastAsia="Arial"/>
          <w:sz w:val="24"/>
          <w:szCs w:val="24"/>
          <w:spacing w:val="-2"/>
          <w:w w:val="100"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Save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your</w:t>
      </w:r>
      <w:r>
        <w:rPr>
          <w:rFonts w:ascii="Arial" w:hAnsi="Arial" w:cs="Arial" w:eastAsia="Arial"/>
          <w:sz w:val="24"/>
          <w:szCs w:val="24"/>
          <w:spacing w:val="-5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document</w:t>
      </w:r>
      <w:r>
        <w:rPr>
          <w:rFonts w:ascii="Arial" w:hAnsi="Arial" w:cs="Arial" w:eastAsia="Arial"/>
          <w:sz w:val="24"/>
          <w:szCs w:val="24"/>
          <w:spacing w:val="-11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and</w:t>
      </w:r>
      <w:r>
        <w:rPr>
          <w:rFonts w:ascii="Arial" w:hAnsi="Arial" w:cs="Arial" w:eastAsia="Arial"/>
          <w:sz w:val="24"/>
          <w:szCs w:val="24"/>
          <w:spacing w:val="-4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submit</w:t>
      </w:r>
      <w:r>
        <w:rPr>
          <w:rFonts w:ascii="Arial" w:hAnsi="Arial" w:cs="Arial" w:eastAsia="Arial"/>
          <w:sz w:val="24"/>
          <w:szCs w:val="24"/>
          <w:spacing w:val="-8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it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to</w:t>
      </w:r>
      <w:r>
        <w:rPr>
          <w:rFonts w:ascii="Arial" w:hAnsi="Arial" w:cs="Arial" w:eastAsia="Arial"/>
          <w:sz w:val="24"/>
          <w:szCs w:val="24"/>
          <w:spacing w:val="-2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your</w:t>
      </w:r>
      <w:r>
        <w:rPr>
          <w:rFonts w:ascii="Arial" w:hAnsi="Arial" w:cs="Arial" w:eastAsia="Arial"/>
          <w:sz w:val="24"/>
          <w:szCs w:val="24"/>
          <w:spacing w:val="-5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instructor</w:t>
      </w:r>
      <w:r>
        <w:rPr>
          <w:rFonts w:ascii="Arial" w:hAnsi="Arial" w:cs="Arial" w:eastAsia="Arial"/>
          <w:sz w:val="24"/>
          <w:szCs w:val="24"/>
          <w:spacing w:val="-11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through</w:t>
      </w:r>
      <w:r>
        <w:rPr>
          <w:rFonts w:ascii="Arial" w:hAnsi="Arial" w:cs="Arial" w:eastAsia="Arial"/>
          <w:sz w:val="24"/>
          <w:szCs w:val="24"/>
          <w:spacing w:val="-9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your</w:t>
      </w:r>
      <w:r>
        <w:rPr>
          <w:rFonts w:ascii="Arial" w:hAnsi="Arial" w:cs="Arial" w:eastAsia="Arial"/>
          <w:sz w:val="24"/>
          <w:szCs w:val="24"/>
          <w:spacing w:val="-5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learning</w:t>
      </w:r>
      <w:r>
        <w:rPr>
          <w:rFonts w:ascii="Arial" w:hAnsi="Arial" w:cs="Arial" w:eastAsia="Arial"/>
          <w:sz w:val="24"/>
          <w:szCs w:val="24"/>
          <w:spacing w:val="-9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spacing w:val="0"/>
          <w:w w:val="100"/>
          <w:b/>
          <w:bCs/>
        </w:rPr>
        <w:t>environment.</w:t>
      </w:r>
      <w:r>
        <w:rPr>
          <w:rFonts w:ascii="Arial" w:hAnsi="Arial" w:cs="Arial" w:eastAsia="Arial"/>
          <w:sz w:val="24"/>
          <w:szCs w:val="24"/>
          <w:spacing w:val="0"/>
          <w:w w:val="100"/>
        </w:rPr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865" w:right="-20"/>
        <w:jc w:val="left"/>
        <w:rPr>
          <w:rFonts w:ascii="Arial" w:hAnsi="Arial" w:cs="Arial" w:eastAsia="Arial"/>
          <w:sz w:val="24"/>
          <w:szCs w:val="24"/>
        </w:rPr>
      </w:pPr>
      <w:rPr/>
      <w:hyperlink r:id="rId14">
        <w:r>
          <w:rPr>
            <w:rFonts w:ascii="Arial" w:hAnsi="Arial" w:cs="Arial" w:eastAsia="Arial"/>
            <w:sz w:val="24"/>
            <w:szCs w:val="24"/>
            <w:spacing w:val="0"/>
            <w:w w:val="100"/>
            <w:b/>
            <w:bCs/>
          </w:rPr>
          <w:t>Download</w:t>
        </w:r>
        <w:r>
          <w:rPr>
            <w:rFonts w:ascii="Arial" w:hAnsi="Arial" w:cs="Arial" w:eastAsia="Arial"/>
            <w:sz w:val="24"/>
            <w:szCs w:val="24"/>
            <w:spacing w:val="-11"/>
            <w:w w:val="100"/>
            <w:b/>
            <w:bCs/>
          </w:rPr>
          <w:t> </w:t>
        </w:r>
        <w:r>
          <w:rPr>
            <w:rFonts w:ascii="Arial" w:hAnsi="Arial" w:cs="Arial" w:eastAsia="Arial"/>
            <w:sz w:val="24"/>
            <w:szCs w:val="24"/>
            <w:spacing w:val="-4"/>
            <w:w w:val="100"/>
            <w:b/>
            <w:bCs/>
          </w:rPr>
          <w:t>W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  <w:b/>
            <w:bCs/>
          </w:rPr>
          <w:t>ord</w:t>
        </w:r>
        <w:r>
          <w:rPr>
            <w:rFonts w:ascii="Arial" w:hAnsi="Arial" w:cs="Arial" w:eastAsia="Arial"/>
            <w:sz w:val="24"/>
            <w:szCs w:val="24"/>
            <w:spacing w:val="-6"/>
            <w:w w:val="100"/>
            <w:b/>
            <w:bCs/>
          </w:rPr>
          <w:t> 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  <w:b/>
            <w:bCs/>
          </w:rPr>
          <w:t>Document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  <w:b/>
            <w:bCs/>
          </w:rPr>
          <w:t> 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  <w:b/>
            <w:bCs/>
          </w:rPr>
          <w:t>(/tools/ExportFile/component_doc.php?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</w:rPr>
        </w:r>
      </w:hyperlink>
    </w:p>
    <w:p>
      <w:pPr>
        <w:spacing w:before="84" w:after="0" w:line="240" w:lineRule="auto"/>
        <w:ind w:left="865" w:right="-20"/>
        <w:jc w:val="left"/>
        <w:rPr>
          <w:rFonts w:ascii="Arial" w:hAnsi="Arial" w:cs="Arial" w:eastAsia="Arial"/>
          <w:sz w:val="24"/>
          <w:szCs w:val="24"/>
        </w:rPr>
      </w:pPr>
      <w:rPr/>
      <w:r>
        <w:rPr>
          <w:rFonts w:ascii="Arial" w:hAnsi="Arial" w:cs="Arial" w:eastAsia="Arial"/>
          <w:sz w:val="24"/>
          <w:szCs w:val="24"/>
          <w:b/>
          <w:bCs/>
        </w:rPr>
      </w:r>
      <w:hyperlink r:id="rId15">
        <w:r>
          <w:rPr>
            <w:rFonts w:ascii="Arial" w:hAnsi="Arial" w:cs="Arial" w:eastAsia="Arial"/>
            <w:sz w:val="24"/>
            <w:szCs w:val="24"/>
            <w:spacing w:val="0"/>
            <w:w w:val="100"/>
            <w:b/>
            <w:bCs/>
            <w:u w:val="single" w:color="000000"/>
          </w:rPr>
          <w:t>cIds=55518,55519,55520,55521,55522,55523,55524,55525,55526)</w:t>
        </w:r>
        <w:r>
          <w:rPr>
            <w:rFonts w:ascii="Arial" w:hAnsi="Arial" w:cs="Arial" w:eastAsia="Arial"/>
            <w:sz w:val="24"/>
            <w:szCs w:val="24"/>
            <w:spacing w:val="0"/>
            <w:w w:val="100"/>
            <w:b/>
            <w:bCs/>
          </w:rPr>
        </w:r>
        <w:r>
          <w:rPr>
            <w:rFonts w:ascii="Arial" w:hAnsi="Arial" w:cs="Arial" w:eastAsia="Arial"/>
            <w:sz w:val="24"/>
            <w:szCs w:val="24"/>
            <w:spacing w:val="0"/>
            <w:w w:val="100"/>
          </w:rPr>
        </w:r>
      </w:hyperlink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380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spacing w:val="0"/>
          <w:w w:val="100"/>
        </w:rPr>
        <w:t>Copyright</w:t>
      </w:r>
      <w:r>
        <w:rPr>
          <w:rFonts w:ascii="Arial" w:hAnsi="Arial" w:cs="Arial" w:eastAsia="Arial"/>
          <w:sz w:val="14"/>
          <w:szCs w:val="14"/>
          <w:spacing w:val="1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©</w:t>
      </w:r>
      <w:r>
        <w:rPr>
          <w:rFonts w:ascii="Arial" w:hAnsi="Arial" w:cs="Arial" w:eastAsia="Arial"/>
          <w:sz w:val="14"/>
          <w:szCs w:val="14"/>
          <w:spacing w:val="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2018</w:t>
      </w:r>
      <w:r>
        <w:rPr>
          <w:rFonts w:ascii="Arial" w:hAnsi="Arial" w:cs="Arial" w:eastAsia="Arial"/>
          <w:sz w:val="14"/>
          <w:szCs w:val="14"/>
          <w:spacing w:val="7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MindEdge</w:t>
      </w:r>
      <w:r>
        <w:rPr>
          <w:rFonts w:ascii="Arial" w:hAnsi="Arial" w:cs="Arial" w:eastAsia="Arial"/>
          <w:sz w:val="14"/>
          <w:szCs w:val="14"/>
          <w:spacing w:val="1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Inc.</w:t>
      </w:r>
      <w:r>
        <w:rPr>
          <w:rFonts w:ascii="Arial" w:hAnsi="Arial" w:cs="Arial" w:eastAsia="Arial"/>
          <w:sz w:val="14"/>
          <w:szCs w:val="14"/>
          <w:spacing w:val="6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All</w:t>
      </w:r>
      <w:r>
        <w:rPr>
          <w:rFonts w:ascii="Arial" w:hAnsi="Arial" w:cs="Arial" w:eastAsia="Arial"/>
          <w:sz w:val="14"/>
          <w:szCs w:val="14"/>
          <w:spacing w:val="4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rights</w:t>
      </w:r>
      <w:r>
        <w:rPr>
          <w:rFonts w:ascii="Arial" w:hAnsi="Arial" w:cs="Arial" w:eastAsia="Arial"/>
          <w:sz w:val="14"/>
          <w:szCs w:val="14"/>
          <w:spacing w:val="8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reserved.</w:t>
      </w:r>
      <w:r>
        <w:rPr>
          <w:rFonts w:ascii="Arial" w:hAnsi="Arial" w:cs="Arial" w:eastAsia="Arial"/>
          <w:sz w:val="14"/>
          <w:szCs w:val="14"/>
          <w:spacing w:val="13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0"/>
        </w:rPr>
        <w:t>Duplication</w:t>
      </w:r>
      <w:r>
        <w:rPr>
          <w:rFonts w:ascii="Arial" w:hAnsi="Arial" w:cs="Arial" w:eastAsia="Arial"/>
          <w:sz w:val="14"/>
          <w:szCs w:val="14"/>
          <w:spacing w:val="15"/>
          <w:w w:val="100"/>
        </w:rPr>
        <w:t> </w:t>
      </w:r>
      <w:r>
        <w:rPr>
          <w:rFonts w:ascii="Arial" w:hAnsi="Arial" w:cs="Arial" w:eastAsia="Arial"/>
          <w:sz w:val="14"/>
          <w:szCs w:val="14"/>
          <w:spacing w:val="0"/>
          <w:w w:val="102"/>
        </w:rPr>
        <w:t>prohibited.</w:t>
      </w:r>
      <w:r>
        <w:rPr>
          <w:rFonts w:ascii="Arial" w:hAnsi="Arial" w:cs="Arial" w:eastAsia="Arial"/>
          <w:sz w:val="14"/>
          <w:szCs w:val="14"/>
          <w:spacing w:val="0"/>
          <w:w w:val="100"/>
        </w:rPr>
      </w:r>
    </w:p>
    <w:sectPr>
      <w:pgMar w:header="270" w:footer="144" w:top="460" w:bottom="460" w:left="420" w:right="42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"/>
    <w:family w:val="roman"/>
    <w:pitch w:val="variable"/>
  </w:font>
  <w:font w:name="Arial">
    <w:charset w:val="0"/>
    <w:family w:val="swiss"/>
    <w:pitch w:val="variable"/>
  </w:font>
  <w:font w:name="Verdana"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5.453127pt;margin-top:767.517517pt;width:208.890632pt;height:10pt;mso-position-horizontal-relative:page;mso-position-vertical-relative:page;z-index:-656" type="#_x0000_t202" filled="f" stroked="f">
          <v:textbox inset="0,0,0,0">
            <w:txbxContent>
              <w:p>
                <w:pPr>
                  <w:spacing w:before="0" w:after="0" w:line="184" w:lineRule="exact"/>
                  <w:ind w:left="20" w:right="-44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Pr/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https://snhu.mindedgeonline.com/content.php?cid=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-12"/>
                    <w:w w:val="100"/>
                  </w:rPr>
                  <w:t>1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15152</w:t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2.40625pt;margin-top:767.282593pt;width:14.105469pt;height:10.234903pt;mso-position-horizontal-relative:page;mso-position-vertical-relative:page;z-index:-655" type="#_x0000_t202" filled="f" stroked="f">
          <v:textbox inset="0,0,0,0">
            <w:txbxContent>
              <w:p>
                <w:pPr>
                  <w:spacing w:before="4" w:after="0" w:line="240" w:lineRule="auto"/>
                  <w:ind w:left="40" w:right="-44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Pr/>
                <w:r>
                  <w:rPr>
                    <w:rFonts w:ascii="Arial" w:hAnsi="Arial" w:cs="Arial" w:eastAsia="Arial"/>
                    <w:sz w:val="16"/>
                    <w:szCs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/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5</w:t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190.10265" w:lineRule="exact"/>
      <w:jc w:val="left"/>
      <w:rPr>
        <w:sz w:val="19.009766"/>
        <w:szCs w:val="19.009766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5.453127pt;margin-top:14.517484pt;width:37.589845pt;height:10pt;mso-position-horizontal-relative:page;mso-position-vertical-relative:page;z-index:-658" type="#_x0000_t202" filled="f" stroked="f">
          <v:textbox inset="0,0,0,0">
            <w:txbxContent>
              <w:p>
                <w:pPr>
                  <w:spacing w:before="0" w:after="0" w:line="184" w:lineRule="exact"/>
                  <w:ind w:left="20" w:right="-44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Pr/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9/26/2018</w:t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93.46875pt;margin-top:14.517484pt;width:290.859391pt;height:10pt;mso-position-horizontal-relative:page;mso-position-vertical-relative:page;z-index:-657" type="#_x0000_t202" filled="f" stroked="f">
          <v:textbox inset="0,0,0,0">
            <w:txbxContent>
              <w:p>
                <w:pPr>
                  <w:spacing w:before="0" w:after="0" w:line="184" w:lineRule="exact"/>
                  <w:ind w:left="20" w:right="-44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Pr/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Southern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New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Hampshire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University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: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3-6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Assignment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1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Submission: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-3"/>
                    <w:w w:val="100"/>
                  </w:rPr>
                  <w:t>W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riting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-2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6"/>
                    <w:szCs w:val="16"/>
                    <w:spacing w:val="0"/>
                    <w:w w:val="100"/>
                  </w:rPr>
                  <w:t>Plan</w:t>
                </w:r>
              </w:p>
            </w:txbxContent>
          </v:textbox>
        </v:shape>
      </w:pict>
    </w:r>
    <w:r>
      <w:rPr>
        <w:sz w:val="19.009766"/>
        <w:szCs w:val="19.009766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hyperlink" Target="https://snhu.mindedgeonline.com/content.php?cid=115115" TargetMode="External"/><Relationship Id="rId11" Type="http://schemas.openxmlformats.org/officeDocument/2006/relationships/hyperlink" Target="https://snhu.mindedgeonline.com/get.php/ENG_123_Assignment_One_Document.pdf" TargetMode="Externa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s://snhu.mindedgeonline.com/tools/ExportFile/component_doc.php?cIds=55518%2C55519%2C55520%2C55521%2C55522%2C55523%2C55524%2C55525%2C55526" TargetMode="External"/><Relationship Id="rId15" Type="http://schemas.openxmlformats.org/officeDocument/2006/relationships/hyperlink" Target="https://snhu.mindedgeonline.com/tools/ExportFile/component_doc.php?cIds=55518%2C55519%2C55520%2C55521%2C55522%2C55523%2C55524%2C55525%2C55526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2018-09-26T22:26:52Z</dcterms:created>
  <dcterms:modified xsi:type="dcterms:W3CDTF">2018-09-26T22:26:52Z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2018-09-27T00:00:00Z</vt:filetime>
  </property>
  <property fmtid="{D5CDD505-2E9C-101B-9397-08002B2CF9AE}" pid="3" name="LastSaved">
    <vt:filetime>2018-09-27T00:00:00Z</vt:filetime>
  </property>
</Properties>
</file>